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34" w:rsidRDefault="00FA0034" w:rsidP="00FA0034">
      <w:pPr>
        <w:pStyle w:val="NormalWeb"/>
        <w:spacing w:before="0" w:beforeAutospacing="0" w:after="0" w:afterAutospacing="0"/>
      </w:pPr>
      <w:r>
        <w:t> </w:t>
      </w:r>
      <w:r w:rsidR="009C1846" w:rsidRPr="009C1846">
        <w:rPr>
          <w:noProof/>
        </w:rPr>
        <w:drawing>
          <wp:inline distT="0" distB="0" distL="0" distR="0">
            <wp:extent cx="5486400" cy="845326"/>
            <wp:effectExtent l="0" t="0" r="0" b="0"/>
            <wp:docPr id="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748" w:rsidRDefault="00FA0034" w:rsidP="00FA003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</w:p>
    <w:p w:rsidR="00FA7A4F" w:rsidRDefault="00554BFE" w:rsidP="00FA7A4F">
      <w:pPr>
        <w:pStyle w:val="NormalWeb"/>
        <w:spacing w:before="0" w:beforeAutospacing="0" w:after="0" w:afterAutospacing="0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-.75pt;margin-top:3.35pt;width:393pt;height:215.25pt;z-index:251668480;mso-width-relative:margin;mso-height-relative:margin" fillcolor="white [3212]" strokecolor="#9bbb59">
            <v:fill opacity="9830f"/>
            <v:textbox style="mso-next-textbox:#_x0000_s1064">
              <w:txbxContent>
                <w:p w:rsidR="002623CE" w:rsidRDefault="0061431F">
                  <w:pPr>
                    <w:rPr>
                      <w:sz w:val="24"/>
                    </w:rPr>
                  </w:pPr>
                  <w:r w:rsidRPr="0061431F">
                    <w:rPr>
                      <w:sz w:val="24"/>
                    </w:rPr>
                    <w:t>W</w:t>
                  </w:r>
                  <w:r>
                    <w:rPr>
                      <w:sz w:val="24"/>
                    </w:rPr>
                    <w:t xml:space="preserve">e need your help </w:t>
                  </w:r>
                  <w:r w:rsidR="005F3BD8" w:rsidRPr="00260F85">
                    <w:rPr>
                      <w:sz w:val="32"/>
                      <w:szCs w:val="32"/>
                    </w:rPr>
                    <w:t>now</w:t>
                  </w:r>
                  <w:r w:rsidR="005F3BD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to create an </w:t>
                  </w:r>
                  <w:r w:rsidRPr="0061431F">
                    <w:rPr>
                      <w:sz w:val="32"/>
                      <w:szCs w:val="32"/>
                    </w:rPr>
                    <w:t>online design tool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to </w:t>
                  </w:r>
                  <w:r w:rsidR="005F3BD8">
                    <w:rPr>
                      <w:sz w:val="24"/>
                    </w:rPr>
                    <w:t xml:space="preserve">allow users across the globe to access AguaClara sustainable water treatment plant designs thus reducing the engineering cost of municipally treated water. </w:t>
                  </w:r>
                  <w:r w:rsidR="005419EA">
                    <w:rPr>
                      <w:sz w:val="24"/>
                    </w:rPr>
                    <w:t>What is the task? To i</w:t>
                  </w:r>
                  <w:r>
                    <w:rPr>
                      <w:sz w:val="24"/>
                    </w:rPr>
                    <w:t>nterface between MathCAD and AutoCAD using</w:t>
                  </w:r>
                  <w:r w:rsidR="005F3BD8">
                    <w:rPr>
                      <w:sz w:val="24"/>
                    </w:rPr>
                    <w:t xml:space="preserve"> Active X! </w:t>
                  </w:r>
                </w:p>
                <w:p w:rsidR="0092056B" w:rsidRDefault="0092056B">
                  <w:pPr>
                    <w:rPr>
                      <w:sz w:val="24"/>
                    </w:rPr>
                  </w:pPr>
                </w:p>
                <w:p w:rsidR="0092056B" w:rsidRDefault="0092056B" w:rsidP="0092056B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Requirements:</w:t>
                  </w:r>
                </w:p>
                <w:p w:rsidR="0092056B" w:rsidRPr="00FA7A4F" w:rsidRDefault="0092056B" w:rsidP="0092056B">
                  <w:pPr>
                    <w:pStyle w:val="Heading3"/>
                    <w:rPr>
                      <w:sz w:val="24"/>
                      <w:szCs w:val="24"/>
                    </w:rPr>
                  </w:pPr>
                  <w:r>
                    <w:t xml:space="preserve"> </w:t>
                  </w:r>
                  <w:r w:rsidRPr="00FA7A4F">
                    <w:rPr>
                      <w:sz w:val="24"/>
                      <w:szCs w:val="24"/>
                    </w:rPr>
                    <w:t>Experience programming with Labview</w:t>
                  </w:r>
                </w:p>
                <w:p w:rsidR="0092056B" w:rsidRDefault="0092056B" w:rsidP="0092056B">
                  <w:pPr>
                    <w:pStyle w:val="Heading3"/>
                    <w:rPr>
                      <w:sz w:val="24"/>
                      <w:szCs w:val="24"/>
                    </w:rPr>
                  </w:pPr>
                  <w:r w:rsidRPr="00FA7A4F">
                    <w:rPr>
                      <w:sz w:val="24"/>
                      <w:szCs w:val="24"/>
                    </w:rPr>
                    <w:t>Time commitment of 10 hours per week</w:t>
                  </w:r>
                </w:p>
                <w:p w:rsidR="002623CE" w:rsidRDefault="002623CE">
                  <w:pPr>
                    <w:rPr>
                      <w:sz w:val="24"/>
                    </w:rPr>
                  </w:pPr>
                </w:p>
                <w:p w:rsidR="0061431F" w:rsidRPr="0061431F" w:rsidRDefault="002623CE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Need a</w:t>
                  </w:r>
                  <w:r w:rsidR="00260F85">
                    <w:rPr>
                      <w:sz w:val="24"/>
                    </w:rPr>
                    <w:t>n</w:t>
                  </w:r>
                  <w:r>
                    <w:rPr>
                      <w:sz w:val="24"/>
                    </w:rPr>
                    <w:t xml:space="preserve"> </w:t>
                  </w:r>
                  <w:r w:rsidR="0061431F" w:rsidRPr="0061431F">
                    <w:rPr>
                      <w:sz w:val="28"/>
                      <w:szCs w:val="28"/>
                    </w:rPr>
                    <w:t>MEng design project</w:t>
                  </w:r>
                  <w:r>
                    <w:rPr>
                      <w:sz w:val="24"/>
                    </w:rPr>
                    <w:t>?</w:t>
                  </w:r>
                </w:p>
                <w:p w:rsidR="0061431F" w:rsidRDefault="002623CE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ab/>
                    <w:t>This could count!</w:t>
                  </w:r>
                </w:p>
                <w:p w:rsidR="0061431F" w:rsidRPr="0061431F" w:rsidRDefault="0061431F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3B43E5" w:rsidRDefault="003B43E5" w:rsidP="00FA7A4F">
      <w:pPr>
        <w:pStyle w:val="NormalWeb"/>
        <w:spacing w:before="0" w:beforeAutospacing="0" w:after="0" w:afterAutospacing="0"/>
      </w:pPr>
    </w:p>
    <w:p w:rsidR="00FA7A4F" w:rsidRDefault="00FA7A4F" w:rsidP="003A2F60">
      <w:pPr>
        <w:pStyle w:val="NormalWeb"/>
        <w:tabs>
          <w:tab w:val="left" w:pos="7695"/>
        </w:tabs>
        <w:spacing w:before="0" w:beforeAutospacing="0" w:after="0" w:afterAutospacing="0"/>
      </w:pPr>
      <w:r>
        <w:t> </w:t>
      </w:r>
      <w:r w:rsidR="003A2F60">
        <w:tab/>
      </w:r>
    </w:p>
    <w:p w:rsidR="00FA7A4F" w:rsidRDefault="00FA7A4F" w:rsidP="00FA7A4F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</w:p>
    <w:p w:rsidR="002F1139" w:rsidRDefault="00554BFE" w:rsidP="004F2063">
      <w:r>
        <w:rPr>
          <w:noProof/>
        </w:rPr>
        <w:pict>
          <v:shape id="_x0000_s1040" type="#_x0000_t202" style="position:absolute;margin-left:121.05pt;margin-top:455.5pt;width:128.4pt;height:53.7pt;z-index:251663360;mso-wrap-style:none;mso-position-horizontal-relative:page;mso-position-vertical-relative:page" filled="f" stroked="f">
            <v:textbox style="mso-next-textbox:#_x0000_s1040;mso-fit-shape-to-text:t">
              <w:txbxContent>
                <w:p w:rsidR="00BB6AAC" w:rsidRPr="00AD35F9" w:rsidRDefault="00BB6AAC"/>
              </w:txbxContent>
            </v:textbox>
            <w10:wrap anchorx="page" anchory="page"/>
          </v:shape>
        </w:pict>
      </w:r>
    </w:p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300748" w:rsidP="002F1139">
      <w:r>
        <w:rPr>
          <w:noProof/>
          <w:lang w:eastAsia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3610514</wp:posOffset>
            </wp:positionH>
            <wp:positionV relativeFrom="paragraph">
              <wp:posOffset>16079</wp:posOffset>
            </wp:positionV>
            <wp:extent cx="1869464" cy="1475021"/>
            <wp:effectExtent l="95250" t="57150" r="73636" b="487129"/>
            <wp:wrapNone/>
            <wp:docPr id="26" name="Picture 26" descr="variable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ariabledefiniti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64" cy="147502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3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554BFE" w:rsidP="002F1139">
      <w:r>
        <w:rPr>
          <w:noProof/>
        </w:rPr>
        <w:pict>
          <v:shape id="_x0000_s1079" type="#_x0000_t202" style="position:absolute;margin-left:31.05pt;margin-top:3.45pt;width:407.95pt;height:50.65pt;z-index:251680768;mso-height-percent:200;mso-height-percent:200;mso-width-relative:margin;mso-height-relative:margin" filled="f" stroked="f">
            <v:textbox style="mso-fit-shape-to-text:t">
              <w:txbxContent>
                <w:p w:rsidR="009C1846" w:rsidRPr="00260F85" w:rsidRDefault="00260F85">
                  <w:pPr>
                    <w:rPr>
                      <w:color w:val="002060"/>
                      <w:sz w:val="72"/>
                      <w:szCs w:val="72"/>
                    </w:rPr>
                  </w:pPr>
                  <w:r w:rsidRPr="00260F85">
                    <w:rPr>
                      <w:color w:val="002060"/>
                      <w:sz w:val="72"/>
                      <w:szCs w:val="72"/>
                    </w:rPr>
                    <w:t xml:space="preserve">Want to get involved? </w:t>
                  </w:r>
                </w:p>
              </w:txbxContent>
            </v:textbox>
          </v:shape>
        </w:pict>
      </w:r>
    </w:p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554BFE" w:rsidP="002F1139">
      <w:r>
        <w:rPr>
          <w:noProof/>
          <w:lang w:eastAsia="en-US"/>
        </w:rPr>
        <w:pict>
          <v:shape id="_x0000_s1078" type="#_x0000_t202" style="position:absolute;margin-left:13.7pt;margin-top:8.15pt;width:269.9pt;height:109.65pt;z-index:251677696;mso-width-relative:margin;mso-height-relative:margin" fillcolor="white [3212]" strokecolor="#9bbb59">
            <v:fill opacity="9830f"/>
            <v:textbox style="mso-next-textbox:#_x0000_s1078">
              <w:txbxContent>
                <w:p w:rsidR="005F3BD8" w:rsidRDefault="005F3BD8" w:rsidP="005F3B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To Join: </w:t>
                  </w:r>
                </w:p>
                <w:p w:rsidR="00EC3A82" w:rsidRDefault="00EC3A82" w:rsidP="005F3BD8">
                  <w:pPr>
                    <w:ind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Email </w:t>
                  </w:r>
                  <w:r w:rsidR="00DB0A54">
                    <w:rPr>
                      <w:sz w:val="24"/>
                    </w:rPr>
                    <w:t>ajd47</w:t>
                  </w:r>
                  <w:r>
                    <w:rPr>
                      <w:sz w:val="24"/>
                    </w:rPr>
                    <w:t>@cornell.edu</w:t>
                  </w:r>
                </w:p>
                <w:p w:rsidR="005F3BD8" w:rsidRDefault="005F3BD8" w:rsidP="005F3BD8">
                  <w:pPr>
                    <w:ind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>Enroll in CEE 4550 or CEE 5051</w:t>
                  </w:r>
                </w:p>
                <w:p w:rsidR="005F3BD8" w:rsidRDefault="005F3BD8" w:rsidP="005F3BD8">
                  <w:pPr>
                    <w:rPr>
                      <w:sz w:val="24"/>
                    </w:rPr>
                  </w:pPr>
                </w:p>
                <w:p w:rsidR="005F3BD8" w:rsidRDefault="005F3BD8" w:rsidP="005F3B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For more information:</w:t>
                  </w:r>
                </w:p>
                <w:p w:rsidR="00EA5BD3" w:rsidRDefault="00EA5BD3" w:rsidP="005F3B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ab/>
                    <w:t>Visit aguaclara.cee.cornell.edu</w:t>
                  </w:r>
                </w:p>
                <w:p w:rsidR="005F3BD8" w:rsidRDefault="00EC3A82" w:rsidP="005F3BD8">
                  <w:pPr>
                    <w:ind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Email </w:t>
                  </w:r>
                  <w:r w:rsidR="00C1461A">
                    <w:rPr>
                      <w:sz w:val="24"/>
                    </w:rPr>
                    <w:t>mw24</w:t>
                  </w:r>
                  <w:r w:rsidR="005F3BD8">
                    <w:rPr>
                      <w:sz w:val="24"/>
                    </w:rPr>
                    <w:t>@cornell.edu</w:t>
                  </w:r>
                </w:p>
                <w:p w:rsidR="00EA5BD3" w:rsidRDefault="00EA5BD3" w:rsidP="005F3BD8">
                  <w:pPr>
                    <w:ind w:firstLine="720"/>
                    <w:rPr>
                      <w:sz w:val="24"/>
                    </w:rPr>
                  </w:pPr>
                </w:p>
                <w:p w:rsidR="005F3BD8" w:rsidRPr="0061431F" w:rsidRDefault="005F3BD8" w:rsidP="005F3BD8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2F1139" w:rsidRPr="002F1139" w:rsidRDefault="002F1139" w:rsidP="002F1139"/>
    <w:p w:rsidR="002F1139" w:rsidRPr="002F1139" w:rsidRDefault="00300748" w:rsidP="002F1139">
      <w:r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3197760</wp:posOffset>
            </wp:positionH>
            <wp:positionV relativeFrom="paragraph">
              <wp:posOffset>81126</wp:posOffset>
            </wp:positionV>
            <wp:extent cx="2032419" cy="2540551"/>
            <wp:effectExtent l="361950" t="0" r="329781" b="0"/>
            <wp:wrapNone/>
            <wp:docPr id="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2419" cy="254055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002060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/>
    <w:p w:rsidR="002F1139" w:rsidRPr="002F1139" w:rsidRDefault="00862C92" w:rsidP="002F1139">
      <w:r>
        <w:rPr>
          <w:noProof/>
          <w:lang w:eastAsia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794385</wp:posOffset>
            </wp:positionV>
            <wp:extent cx="2114550" cy="92392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139" w:rsidRPr="002F1139" w:rsidRDefault="002F1139" w:rsidP="002F1139"/>
    <w:p w:rsidR="002F1139" w:rsidRPr="002F1139" w:rsidRDefault="002F1139" w:rsidP="002F1139"/>
    <w:p w:rsidR="002F1139" w:rsidRPr="002F1139" w:rsidRDefault="002F1139" w:rsidP="002F1139">
      <w:pPr>
        <w:jc w:val="right"/>
      </w:pPr>
    </w:p>
    <w:p w:rsidR="0093377D" w:rsidRPr="002F1139" w:rsidRDefault="0093377D" w:rsidP="002F1139"/>
    <w:sectPr w:rsidR="0093377D" w:rsidRPr="002F1139" w:rsidSect="00E73D6E">
      <w:headerReference w:type="even" r:id="rId11"/>
      <w:headerReference w:type="default" r:id="rId12"/>
      <w:head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7B5" w:rsidRDefault="000F77B5">
      <w:r>
        <w:separator/>
      </w:r>
    </w:p>
  </w:endnote>
  <w:endnote w:type="continuationSeparator" w:id="1">
    <w:p w:rsidR="000F77B5" w:rsidRDefault="000F7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7B5" w:rsidRDefault="000F77B5">
      <w:r>
        <w:separator/>
      </w:r>
    </w:p>
  </w:footnote>
  <w:footnote w:type="continuationSeparator" w:id="1">
    <w:p w:rsidR="000F77B5" w:rsidRDefault="000F7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38E" w:rsidRDefault="00554BF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5.5pt;height:799.5pt;z-index:-251658752;mso-position-horizontal:center;mso-position-horizontal-relative:margin;mso-position-vertical:center;mso-position-vertical-relative:margin" o:allowincell="f">
          <v:imagedata r:id="rId1" o:title="landscape3"/>
          <w10:wrap side="left"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38E" w:rsidRDefault="00554BF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5.5pt;height:799.5pt;z-index:-251657728;mso-position-horizontal:center;mso-position-horizontal-relative:margin;mso-position-vertical:center;mso-position-vertical-relative:margin" o:allowincell="f">
          <v:imagedata r:id="rId1" o:title="landscape3"/>
          <w10:wrap side="left"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38E" w:rsidRDefault="00554BF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615.5pt;height:799.5pt;z-index:-251659776;mso-position-horizontal:center;mso-position-horizontal-relative:margin;mso-position-vertical:center;mso-position-vertical-relative:margin" o:allowincell="f">
          <v:imagedata r:id="rId1" o:title="landscape3"/>
          <w10:wrap side="left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51D1"/>
    <w:multiLevelType w:val="hybridMultilevel"/>
    <w:tmpl w:val="DF40244A"/>
    <w:lvl w:ilvl="0" w:tplc="A2B21FD2">
      <w:start w:val="1"/>
      <w:numFmt w:val="bullet"/>
      <w:pStyle w:val="Heading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7170" fill="f" fillcolor="white" stroke="f">
      <v:fill color="white" on="f"/>
      <v:stroke on="f"/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1431F"/>
    <w:rsid w:val="00007FE0"/>
    <w:rsid w:val="00032409"/>
    <w:rsid w:val="000F77B5"/>
    <w:rsid w:val="001979FD"/>
    <w:rsid w:val="001A12C5"/>
    <w:rsid w:val="00260F85"/>
    <w:rsid w:val="002623CE"/>
    <w:rsid w:val="002F1139"/>
    <w:rsid w:val="00300748"/>
    <w:rsid w:val="00395943"/>
    <w:rsid w:val="003A2F60"/>
    <w:rsid w:val="003B43E5"/>
    <w:rsid w:val="00447668"/>
    <w:rsid w:val="004572EF"/>
    <w:rsid w:val="004B6745"/>
    <w:rsid w:val="004B6E4F"/>
    <w:rsid w:val="004F2063"/>
    <w:rsid w:val="005419EA"/>
    <w:rsid w:val="00554BFE"/>
    <w:rsid w:val="005C01F7"/>
    <w:rsid w:val="005F3BD8"/>
    <w:rsid w:val="0061431F"/>
    <w:rsid w:val="00615803"/>
    <w:rsid w:val="0062752F"/>
    <w:rsid w:val="006423C1"/>
    <w:rsid w:val="00821F79"/>
    <w:rsid w:val="00862C92"/>
    <w:rsid w:val="008B15EA"/>
    <w:rsid w:val="0092056B"/>
    <w:rsid w:val="0093377D"/>
    <w:rsid w:val="00950FBE"/>
    <w:rsid w:val="0096138E"/>
    <w:rsid w:val="009C1846"/>
    <w:rsid w:val="00A45F67"/>
    <w:rsid w:val="00B02EDE"/>
    <w:rsid w:val="00B22D38"/>
    <w:rsid w:val="00B518FF"/>
    <w:rsid w:val="00BB6AAC"/>
    <w:rsid w:val="00C06EDE"/>
    <w:rsid w:val="00C1461A"/>
    <w:rsid w:val="00D83833"/>
    <w:rsid w:val="00DB0A54"/>
    <w:rsid w:val="00E73D6E"/>
    <w:rsid w:val="00E75D4F"/>
    <w:rsid w:val="00EA5BD3"/>
    <w:rsid w:val="00EB743C"/>
    <w:rsid w:val="00EC3A82"/>
    <w:rsid w:val="00FA0034"/>
    <w:rsid w:val="00FA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="f" fillcolor="white" stroke="f">
      <v:fill color="white" on="f"/>
      <v:stroke on="f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67"/>
    <w:rPr>
      <w:rFonts w:ascii="Tahoma" w:hAnsi="Tahoma"/>
      <w:sz w:val="18"/>
      <w:szCs w:val="24"/>
      <w:lang w:eastAsia="zh-TW"/>
    </w:rPr>
  </w:style>
  <w:style w:type="paragraph" w:styleId="Heading1">
    <w:name w:val="heading 1"/>
    <w:basedOn w:val="Normal"/>
    <w:next w:val="Normal"/>
    <w:qFormat/>
    <w:rsid w:val="00BB6AAC"/>
    <w:pPr>
      <w:keepNext/>
      <w:spacing w:before="240" w:after="60"/>
      <w:jc w:val="center"/>
      <w:outlineLvl w:val="0"/>
    </w:pPr>
    <w:rPr>
      <w:rFonts w:eastAsia="MS Mincho" w:cs="Arial"/>
      <w:bCs/>
      <w:color w:val="993300"/>
      <w:kern w:val="32"/>
      <w:sz w:val="80"/>
      <w:szCs w:val="48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A45F67"/>
    <w:pPr>
      <w:keepNext/>
      <w:jc w:val="center"/>
      <w:outlineLvl w:val="1"/>
    </w:pPr>
    <w:rPr>
      <w:rFonts w:ascii="Garamond" w:hAnsi="Garamond" w:cs="Arial"/>
      <w:b/>
      <w:bCs/>
      <w:i/>
      <w:iCs/>
      <w:color w:val="993300"/>
      <w:sz w:val="34"/>
      <w:szCs w:val="34"/>
    </w:rPr>
  </w:style>
  <w:style w:type="paragraph" w:styleId="Heading3">
    <w:name w:val="heading 3"/>
    <w:aliases w:val="bulleted list"/>
    <w:basedOn w:val="Normal"/>
    <w:next w:val="Normal"/>
    <w:link w:val="Heading3Char"/>
    <w:qFormat/>
    <w:rsid w:val="004F2063"/>
    <w:pPr>
      <w:keepNext/>
      <w:numPr>
        <w:numId w:val="1"/>
      </w:numPr>
      <w:spacing w:before="120" w:after="60"/>
      <w:outlineLvl w:val="2"/>
    </w:pPr>
    <w:rPr>
      <w:rFonts w:eastAsia="MS Mincho" w:cs="Arial"/>
      <w:bCs/>
      <w:sz w:val="2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5F67"/>
    <w:rPr>
      <w:rFonts w:ascii="Garamond" w:eastAsia="PMingLiU" w:hAnsi="Garamond" w:cs="Arial"/>
      <w:b/>
      <w:bCs/>
      <w:i/>
      <w:iCs/>
      <w:color w:val="993300"/>
      <w:sz w:val="34"/>
      <w:szCs w:val="34"/>
      <w:lang w:val="en-US" w:eastAsia="zh-TW" w:bidi="ar-SA"/>
    </w:rPr>
  </w:style>
  <w:style w:type="paragraph" w:styleId="BodyText">
    <w:name w:val="Body Text"/>
    <w:basedOn w:val="Normal"/>
    <w:link w:val="BodyTextChar"/>
    <w:rsid w:val="00A45F67"/>
    <w:pPr>
      <w:jc w:val="center"/>
    </w:pPr>
    <w:rPr>
      <w:sz w:val="20"/>
    </w:rPr>
  </w:style>
  <w:style w:type="character" w:customStyle="1" w:styleId="BodyTextChar">
    <w:name w:val="Body Text Char"/>
    <w:basedOn w:val="Heading2Char"/>
    <w:link w:val="BodyText"/>
    <w:rsid w:val="00A45F67"/>
    <w:rPr>
      <w:rFonts w:ascii="Tahoma" w:hAnsi="Tahoma"/>
      <w:szCs w:val="24"/>
    </w:rPr>
  </w:style>
  <w:style w:type="paragraph" w:styleId="BodyText2">
    <w:name w:val="Body Text 2"/>
    <w:basedOn w:val="Normal"/>
    <w:link w:val="BodyText2Char"/>
    <w:rsid w:val="00A45F67"/>
    <w:pPr>
      <w:jc w:val="center"/>
    </w:pPr>
    <w:rPr>
      <w:b/>
      <w:color w:val="993300"/>
      <w:szCs w:val="18"/>
    </w:rPr>
  </w:style>
  <w:style w:type="character" w:customStyle="1" w:styleId="BodyText2Char">
    <w:name w:val="Body Text 2 Char"/>
    <w:basedOn w:val="DefaultParagraphFont"/>
    <w:link w:val="BodyText2"/>
    <w:rsid w:val="00A45F67"/>
    <w:rPr>
      <w:rFonts w:ascii="Tahoma" w:eastAsia="PMingLiU" w:hAnsi="Tahoma"/>
      <w:b/>
      <w:color w:val="993300"/>
      <w:sz w:val="18"/>
      <w:szCs w:val="18"/>
      <w:lang w:val="en-US" w:eastAsia="zh-TW" w:bidi="ar-SA"/>
    </w:rPr>
  </w:style>
  <w:style w:type="paragraph" w:styleId="BalloonText">
    <w:name w:val="Balloon Text"/>
    <w:basedOn w:val="Normal"/>
    <w:link w:val="BalloonTextChar"/>
    <w:rsid w:val="0061431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31F"/>
    <w:rPr>
      <w:rFonts w:ascii="Tahoma" w:hAnsi="Tahoma" w:cs="Tahoma"/>
      <w:sz w:val="16"/>
      <w:szCs w:val="16"/>
      <w:lang w:eastAsia="zh-TW"/>
    </w:rPr>
  </w:style>
  <w:style w:type="paragraph" w:styleId="NormalWeb">
    <w:name w:val="Normal (Web)"/>
    <w:basedOn w:val="Normal"/>
    <w:uiPriority w:val="99"/>
    <w:unhideWhenUsed/>
    <w:rsid w:val="00FA003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en-US"/>
    </w:rPr>
  </w:style>
  <w:style w:type="character" w:styleId="Hyperlink">
    <w:name w:val="Hyperlink"/>
    <w:basedOn w:val="DefaultParagraphFont"/>
    <w:rsid w:val="003B43E5"/>
    <w:rPr>
      <w:color w:val="0000FF" w:themeColor="hyperlink"/>
      <w:u w:val="single"/>
    </w:rPr>
  </w:style>
  <w:style w:type="character" w:customStyle="1" w:styleId="Heading3Char">
    <w:name w:val="Heading 3 Char"/>
    <w:aliases w:val="bulleted list Char"/>
    <w:basedOn w:val="DefaultParagraphFont"/>
    <w:link w:val="Heading3"/>
    <w:rsid w:val="005F3BD8"/>
    <w:rPr>
      <w:rFonts w:ascii="Tahoma" w:eastAsia="MS Mincho" w:hAnsi="Tahoma" w:cs="Arial"/>
      <w:bCs/>
      <w:szCs w:val="2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akles\AppData\Roaming\Microsoft\Templates\Flyer%20with%20tear-off%20tabs%20and%20a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 with tear-off tabs and art</Template>
  <TotalTime>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Bryakles</dc:creator>
  <cp:lastModifiedBy>Bryakles</cp:lastModifiedBy>
  <cp:revision>3</cp:revision>
  <cp:lastPrinted>2003-11-14T17:09:00Z</cp:lastPrinted>
  <dcterms:created xsi:type="dcterms:W3CDTF">2008-09-07T01:44:00Z</dcterms:created>
  <dcterms:modified xsi:type="dcterms:W3CDTF">2008-12-10T22:49:00Z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TC010427661033</vt:lpwstr>
  </property>
</Properties>
</file>