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3F6A2" w14:textId="33497D8A" w:rsidR="00F770F1" w:rsidRPr="00AC1D49" w:rsidRDefault="005C3C68" w:rsidP="00CA125A">
      <w:pPr>
        <w:rPr>
          <w:rFonts w:cs="Arial"/>
          <w:b/>
          <w:sz w:val="28"/>
          <w:szCs w:val="28"/>
        </w:rPr>
      </w:pPr>
      <w:r w:rsidRPr="00AC1D49">
        <w:rPr>
          <w:b/>
          <w:bCs/>
          <w:sz w:val="28"/>
          <w:szCs w:val="28"/>
        </w:rPr>
        <w:t>ColdFusion v9 -</w:t>
      </w:r>
      <w:bookmarkStart w:id="0" w:name="_GoBack"/>
      <w:bookmarkEnd w:id="0"/>
      <w:r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2C2C8C" w:rsidRPr="00AC1D49">
        <w:rPr>
          <w:rFonts w:cs="Arial"/>
          <w:b/>
          <w:sz w:val="28"/>
          <w:szCs w:val="28"/>
        </w:rPr>
        <w:t>0</w:t>
      </w:r>
      <w:r w:rsidR="00C53AC0" w:rsidRPr="00AC1D49">
        <w:rPr>
          <w:rFonts w:cs="Arial"/>
          <w:b/>
          <w:sz w:val="28"/>
          <w:szCs w:val="28"/>
        </w:rPr>
        <w:t>6</w:t>
      </w:r>
      <w:r w:rsidR="00481F8F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7"/>
        <w:gridCol w:w="5761"/>
      </w:tblGrid>
      <w:tr w:rsidR="00C60DC4" w:rsidRPr="00AC1D49" w14:paraId="166EE3B2" w14:textId="77777777" w:rsidTr="00CE302B">
        <w:tc>
          <w:tcPr>
            <w:tcW w:w="2315" w:type="pct"/>
            <w:shd w:val="clear" w:color="auto" w:fill="CCCCCC"/>
          </w:tcPr>
          <w:p w14:paraId="2F898656" w14:textId="77777777"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14:paraId="49F350C8" w14:textId="77777777"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 w14:paraId="3EBCE353" w14:textId="77777777" w:rsidTr="00CE302B">
        <w:tc>
          <w:tcPr>
            <w:tcW w:w="2315" w:type="pct"/>
            <w:shd w:val="clear" w:color="auto" w:fill="auto"/>
          </w:tcPr>
          <w:p w14:paraId="3721F1BD" w14:textId="6A280627"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14:paraId="2C43C3D7" w14:textId="68342549"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 xml:space="preserve">Nancy </w:t>
            </w:r>
            <w:proofErr w:type="spellStart"/>
            <w:r w:rsidR="006B122C">
              <w:rPr>
                <w:b/>
                <w:szCs w:val="22"/>
              </w:rPr>
              <w:t>VanOrman</w:t>
            </w:r>
            <w:proofErr w:type="spellEnd"/>
            <w:r w:rsidR="006B122C">
              <w:rPr>
                <w:b/>
                <w:szCs w:val="22"/>
              </w:rPr>
              <w:t xml:space="preserve"> – changed from Dave Koehler</w:t>
            </w:r>
          </w:p>
        </w:tc>
      </w:tr>
      <w:tr w:rsidR="00932550" w:rsidRPr="00AC1D49" w14:paraId="05F55946" w14:textId="77777777" w:rsidTr="00CE302B">
        <w:tc>
          <w:tcPr>
            <w:tcW w:w="2315" w:type="pct"/>
            <w:shd w:val="clear" w:color="auto" w:fill="auto"/>
          </w:tcPr>
          <w:p w14:paraId="6F69C748" w14:textId="77777777"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14:paraId="480F1715" w14:textId="77777777"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 w14:paraId="1EC8BCB4" w14:textId="77777777" w:rsidTr="00CE302B">
        <w:tc>
          <w:tcPr>
            <w:tcW w:w="2315" w:type="pct"/>
            <w:shd w:val="clear" w:color="auto" w:fill="auto"/>
          </w:tcPr>
          <w:p w14:paraId="306E8156" w14:textId="77777777"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14:paraId="1A648ED8" w14:textId="42884DDD" w:rsidR="00C60DC4" w:rsidRPr="00AC1D49" w:rsidRDefault="00C90D17" w:rsidP="003D70BB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3D70BB">
              <w:rPr>
                <w:b/>
                <w:szCs w:val="22"/>
              </w:rPr>
              <w:t>ColdFusion</w:t>
            </w:r>
            <w:r w:rsidR="00B66F9F" w:rsidRPr="00AC1D49">
              <w:rPr>
                <w:b/>
                <w:szCs w:val="22"/>
              </w:rPr>
              <w:t xml:space="preserve"> 7 Customers</w:t>
            </w:r>
          </w:p>
        </w:tc>
      </w:tr>
      <w:tr w:rsidR="00C60DC4" w:rsidRPr="00AC1D49" w14:paraId="09565B7F" w14:textId="77777777" w:rsidTr="00CE302B">
        <w:tc>
          <w:tcPr>
            <w:tcW w:w="2315" w:type="pct"/>
            <w:shd w:val="clear" w:color="auto" w:fill="auto"/>
          </w:tcPr>
          <w:p w14:paraId="15FBFCC4" w14:textId="77777777" w:rsidR="00C60DC4" w:rsidRPr="00AC1D49" w:rsidRDefault="00C60DC4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81F8F" w:rsidRPr="00AC1D49">
              <w:rPr>
                <w:rFonts w:cs="Arial"/>
                <w:b/>
                <w:szCs w:val="22"/>
              </w:rPr>
              <w:t>June</w:t>
            </w:r>
            <w:r w:rsidR="005C3C68" w:rsidRPr="00AC1D49">
              <w:rPr>
                <w:rFonts w:cs="Arial"/>
                <w:b/>
                <w:szCs w:val="22"/>
              </w:rPr>
              <w:t xml:space="preserve"> 5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14:paraId="7F1CA798" w14:textId="77777777"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AC1D49">
              <w:rPr>
                <w:rFonts w:cs="Arial"/>
                <w:b/>
                <w:szCs w:val="22"/>
              </w:rPr>
              <w:t>August 31, 2011</w:t>
            </w:r>
          </w:p>
        </w:tc>
      </w:tr>
      <w:tr w:rsidR="005270EC" w:rsidRPr="00AC1D49" w14:paraId="427C0E29" w14:textId="77777777">
        <w:tc>
          <w:tcPr>
            <w:tcW w:w="5000" w:type="pct"/>
            <w:gridSpan w:val="2"/>
            <w:shd w:val="clear" w:color="auto" w:fill="auto"/>
          </w:tcPr>
          <w:p w14:paraId="5100D28E" w14:textId="77777777"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14:paraId="279A6D00" w14:textId="77777777" w:rsidR="005C3C68" w:rsidRPr="00AC1D49" w:rsidRDefault="005C3C68" w:rsidP="005C3C68">
            <w:r w:rsidRPr="00AC1D49">
              <w:t xml:space="preserve">The goal of this project is to </w:t>
            </w:r>
            <w:r w:rsidR="00481F8F" w:rsidRPr="00AC1D49">
              <w:t xml:space="preserve">migrate customers from MSCF v7 to </w:t>
            </w:r>
            <w:r w:rsidRPr="00AC1D49">
              <w:t>ColdFusion</w:t>
            </w:r>
            <w:r w:rsidR="00481F8F" w:rsidRPr="00AC1D49">
              <w:t xml:space="preserve"> v9</w:t>
            </w:r>
            <w:r w:rsidRPr="00AC1D49">
              <w:t xml:space="preserve"> hosting environment. </w:t>
            </w:r>
          </w:p>
          <w:p w14:paraId="6A54638D" w14:textId="77777777" w:rsidR="00932550" w:rsidRPr="00AC1D49" w:rsidRDefault="00932550" w:rsidP="00481F8F"/>
        </w:tc>
      </w:tr>
    </w:tbl>
    <w:p w14:paraId="2C3810FD" w14:textId="77777777"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 w14:paraId="0E6BCFAD" w14:textId="77777777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0886E" w14:textId="77777777"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Project Status</w:t>
            </w:r>
            <w:proofErr w:type="gramStart"/>
            <w:r w:rsidRPr="00AC1D49">
              <w:rPr>
                <w:rFonts w:cs="Arial"/>
                <w:b/>
                <w:sz w:val="24"/>
                <w:szCs w:val="24"/>
              </w:rPr>
              <w:t xml:space="preserve">:   </w:t>
            </w:r>
            <w:proofErr w:type="gramEnd"/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14:paraId="0FAEF1F4" w14:textId="77777777" w:rsidR="008B5007" w:rsidRPr="00AC1D49" w:rsidRDefault="008B5007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4D935" w14:textId="77777777"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148DAF9B" w14:textId="77777777" w:rsidR="008B5007" w:rsidRPr="00AC1D49" w:rsidRDefault="00895085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8F9F" w14:textId="77777777"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1D109716" w14:textId="77777777"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F60B" w14:textId="77777777"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14:paraId="590AE4DB" w14:textId="77777777"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62"/>
        <w:gridCol w:w="556"/>
        <w:gridCol w:w="9508"/>
      </w:tblGrid>
      <w:tr w:rsidR="001B526F" w:rsidRPr="00AC1D49" w14:paraId="181616CF" w14:textId="77777777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14:paraId="11FA8A91" w14:textId="77777777"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14:paraId="53A28A75" w14:textId="77777777"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14:paraId="1DA683AC" w14:textId="77777777"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 w14:paraId="59ECC050" w14:textId="77777777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B4F4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BBF7F" w14:textId="77777777"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E3039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 w14:paraId="4E0F035E" w14:textId="77777777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B372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1C51" w14:textId="77777777"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2B96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 w14:paraId="7604330E" w14:textId="77777777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0F9E0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E038" w14:textId="77777777"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6FA7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 w14:paraId="63F69DC4" w14:textId="77777777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794AD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7C99" w14:textId="77777777"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BEBEC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 w14:paraId="536B2522" w14:textId="77777777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F4AAA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02CB" w14:textId="77777777"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817F0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 w14:paraId="241CAB78" w14:textId="77777777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7C661D" w14:textId="77777777" w:rsidR="001B526F" w:rsidRPr="00AC1D49" w:rsidRDefault="00481F8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663B6E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14:paraId="2002BD16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 w14:paraId="37A6A74C" w14:textId="77777777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EAD017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3DF6B9" w14:textId="77777777"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14:paraId="6D2ECE21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 w14:paraId="02D822B7" w14:textId="77777777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6CEA40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635258" w14:textId="77777777"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14:paraId="5D5AE38B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 w14:paraId="6B056A4A" w14:textId="77777777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8A71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3E13B" w14:textId="77777777"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44630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Are </w:t>
            </w:r>
            <w:proofErr w:type="gramStart"/>
            <w:r w:rsidRPr="00AC1D49">
              <w:rPr>
                <w:rFonts w:cs="Arial"/>
                <w:sz w:val="18"/>
                <w:szCs w:val="18"/>
              </w:rPr>
              <w:t>there</w:t>
            </w:r>
            <w:proofErr w:type="gramEnd"/>
            <w:r w:rsidRPr="00AC1D49">
              <w:rPr>
                <w:rFonts w:cs="Arial"/>
                <w:sz w:val="18"/>
                <w:szCs w:val="18"/>
              </w:rPr>
              <w:t xml:space="preserve"> any problems affecting the project team's ability to perform the work?</w:t>
            </w:r>
          </w:p>
        </w:tc>
      </w:tr>
      <w:tr w:rsidR="001B526F" w:rsidRPr="00AC1D49" w14:paraId="56DC74A5" w14:textId="77777777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CB8454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A076A4" w14:textId="77777777"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14:paraId="69F4292C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 w14:paraId="0B14EAD3" w14:textId="77777777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73BADA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D42007" w14:textId="77777777" w:rsidR="001B526F" w:rsidRPr="00AC1D49" w:rsidRDefault="000743F2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14:paraId="40DD766C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 w14:paraId="14A7AAAA" w14:textId="77777777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814F1C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C4B053" w14:textId="77777777" w:rsidR="001B526F" w:rsidRPr="00AC1D49" w:rsidRDefault="004648C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AD411C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Is a deliverable/milestone about to be missed?</w:t>
            </w:r>
          </w:p>
        </w:tc>
      </w:tr>
      <w:tr w:rsidR="001B526F" w:rsidRPr="00AC1D49" w14:paraId="6DEAE135" w14:textId="77777777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AE6EA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90D2" w14:textId="77777777"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85C531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 w14:paraId="59B72B3B" w14:textId="77777777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AA8F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16FA" w14:textId="77777777"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14:paraId="30E8454B" w14:textId="77777777"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 w14:paraId="4AB95C8C" w14:textId="77777777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5000" w:type="pct"/>
            <w:gridSpan w:val="3"/>
          </w:tcPr>
          <w:p w14:paraId="6302603B" w14:textId="77777777"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14:paraId="6D32A38D" w14:textId="77777777"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 w14:paraId="0A32EC83" w14:textId="77777777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5000" w:type="pct"/>
            <w:gridSpan w:val="3"/>
          </w:tcPr>
          <w:p w14:paraId="4420384E" w14:textId="56FE8C89" w:rsidR="00F86F58" w:rsidRDefault="00012D08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Removing </w:t>
            </w:r>
            <w:r w:rsidR="00F86F58">
              <w:rPr>
                <w:rFonts w:cs="Arial"/>
                <w:szCs w:val="22"/>
              </w:rPr>
              <w:t xml:space="preserve">SVN was implemented </w:t>
            </w:r>
            <w:r w:rsidR="000743F2">
              <w:rPr>
                <w:rFonts w:cs="Arial"/>
                <w:szCs w:val="22"/>
              </w:rPr>
              <w:t>May 11, 2011</w:t>
            </w:r>
          </w:p>
          <w:p w14:paraId="231CF330" w14:textId="77777777" w:rsidR="00A31CA0" w:rsidRPr="00AC1D49" w:rsidRDefault="00481F8F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AC1D49">
              <w:rPr>
                <w:rFonts w:cs="Arial"/>
                <w:szCs w:val="22"/>
              </w:rPr>
              <w:t>Some customers have expressed unwillingness to migrate until v9.0.1 is installed</w:t>
            </w:r>
          </w:p>
          <w:p w14:paraId="28AA2CAA" w14:textId="77777777" w:rsidR="00481F8F" w:rsidRPr="00AC1D49" w:rsidRDefault="00481F8F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AC1D49">
              <w:rPr>
                <w:rFonts w:cs="Arial"/>
                <w:szCs w:val="22"/>
              </w:rPr>
              <w:t>V9.0.1 has not been prioritized and scheduled yet</w:t>
            </w:r>
            <w:r w:rsidR="000743F2">
              <w:rPr>
                <w:rFonts w:cs="Arial"/>
                <w:szCs w:val="22"/>
              </w:rPr>
              <w:t xml:space="preserve">. </w:t>
            </w:r>
          </w:p>
          <w:p w14:paraId="23804063" w14:textId="77777777" w:rsidR="00481F8F" w:rsidRPr="00AC1D49" w:rsidRDefault="00481F8F" w:rsidP="00EB6BB9">
            <w:pPr>
              <w:ind w:left="720"/>
              <w:rPr>
                <w:rFonts w:cs="Arial"/>
                <w:szCs w:val="22"/>
              </w:rPr>
            </w:pPr>
          </w:p>
        </w:tc>
      </w:tr>
    </w:tbl>
    <w:p w14:paraId="5EA80932" w14:textId="77777777" w:rsidR="00F60C8A" w:rsidRPr="00AC1D49" w:rsidRDefault="00F60C8A" w:rsidP="00223E7D">
      <w:pPr>
        <w:rPr>
          <w:rFonts w:cs="Arial"/>
        </w:rPr>
      </w:pPr>
    </w:p>
    <w:p w14:paraId="6F75B86D" w14:textId="77777777"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1170"/>
        <w:gridCol w:w="1171"/>
        <w:gridCol w:w="1169"/>
        <w:gridCol w:w="1171"/>
        <w:gridCol w:w="1079"/>
      </w:tblGrid>
      <w:tr w:rsidR="00A30CA2" w:rsidRPr="00AC1D49" w14:paraId="2418CCB8" w14:textId="77777777" w:rsidTr="00C90D17">
        <w:trPr>
          <w:trHeight w:val="324"/>
        </w:trPr>
        <w:tc>
          <w:tcPr>
            <w:tcW w:w="2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14:paraId="123111B4" w14:textId="77777777" w:rsidR="00A30CA2" w:rsidRPr="00AC1D49" w:rsidRDefault="00A30CA2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F80F3A3" w14:textId="77777777"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159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14:paraId="110FBED6" w14:textId="77777777"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C90D17" w:rsidRPr="00AC1D49" w14:paraId="67E8A389" w14:textId="77777777" w:rsidTr="00C90D17">
        <w:trPr>
          <w:trHeight w:val="324"/>
        </w:trPr>
        <w:tc>
          <w:tcPr>
            <w:tcW w:w="2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672726D" w14:textId="77777777" w:rsidR="00A30CA2" w:rsidRPr="00AC1D49" w:rsidRDefault="00A30CA2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F9CB9A8" w14:textId="77777777"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A8B37C0" w14:textId="77777777"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9E692CC" w14:textId="77777777"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D9A71F9" w14:textId="77777777"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Current</w:t>
            </w:r>
          </w:p>
        </w:tc>
        <w:tc>
          <w:tcPr>
            <w:tcW w:w="5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291363CE" w14:textId="77777777"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9A34CF" w:rsidRPr="00AC1D49" w14:paraId="2817F5F2" w14:textId="77777777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6A678" w14:textId="77777777" w:rsidR="009A34CF" w:rsidRPr="00AC1D49" w:rsidRDefault="009A34CF" w:rsidP="000743F2">
            <w:pPr>
              <w:rPr>
                <w:sz w:val="20"/>
              </w:rPr>
            </w:pPr>
            <w:r>
              <w:rPr>
                <w:sz w:val="20"/>
              </w:rPr>
              <w:t>Environment ready for customers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326B" w14:textId="77777777" w:rsidR="009A34CF" w:rsidRPr="00AC1D49" w:rsidRDefault="009A34C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1121" w14:textId="77777777" w:rsidR="009A34CF" w:rsidRPr="00AC1D49" w:rsidRDefault="009A34C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20C28" w14:textId="77777777" w:rsidR="009A34CF" w:rsidRPr="00AC1D49" w:rsidRDefault="009A34CF" w:rsidP="00F86F58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</w:t>
            </w:r>
            <w:r w:rsidR="00F86F58">
              <w:rPr>
                <w:rFonts w:cs="Arial"/>
                <w:sz w:val="20"/>
              </w:rPr>
              <w:t>15</w:t>
            </w:r>
            <w:r w:rsidRPr="00AC1D49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94D65" w14:textId="77777777" w:rsidR="009A34CF" w:rsidRPr="00AC1D49" w:rsidRDefault="009A34CF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B06FE" w14:textId="77777777" w:rsidR="009A34CF" w:rsidRPr="00AC1D49" w:rsidRDefault="009A34CF" w:rsidP="00F86F5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F86F58">
              <w:rPr>
                <w:rFonts w:cs="Arial"/>
                <w:sz w:val="20"/>
              </w:rPr>
              <w:t>6/05</w:t>
            </w:r>
            <w:r>
              <w:rPr>
                <w:rFonts w:cs="Arial"/>
                <w:sz w:val="20"/>
              </w:rPr>
              <w:t>/10</w:t>
            </w:r>
          </w:p>
        </w:tc>
      </w:tr>
      <w:tr w:rsidR="00A616A4" w:rsidRPr="00AC1D49" w14:paraId="2B117761" w14:textId="77777777" w:rsidTr="00C90D17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8F2B8" w14:textId="281E5348" w:rsidR="000C08B5" w:rsidRPr="00AC1D49" w:rsidRDefault="009A34CF" w:rsidP="009A34CF">
            <w:pPr>
              <w:rPr>
                <w:sz w:val="20"/>
              </w:rPr>
            </w:pPr>
            <w:r>
              <w:rPr>
                <w:sz w:val="20"/>
              </w:rPr>
              <w:t>Site migration</w:t>
            </w:r>
            <w:r w:rsidR="003D70BB">
              <w:rPr>
                <w:sz w:val="20"/>
              </w:rPr>
              <w:t>s started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83F1" w14:textId="77777777" w:rsidR="00A616A4" w:rsidRPr="00AC1D49" w:rsidRDefault="00456859" w:rsidP="00C90D17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7B35" w14:textId="77777777" w:rsidR="00A616A4" w:rsidRPr="00AC1D49" w:rsidRDefault="00456859" w:rsidP="00456859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851D" w14:textId="1F92F671" w:rsidR="00A616A4" w:rsidRPr="00AC1D49" w:rsidRDefault="00A616A4" w:rsidP="0030311F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4962" w14:textId="77777777" w:rsidR="00A616A4" w:rsidRPr="00AC1D49" w:rsidRDefault="00A616A4" w:rsidP="00804259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EFA5" w14:textId="77777777" w:rsidR="00AB5B7C" w:rsidRPr="00AC1D49" w:rsidRDefault="00AB5B7C" w:rsidP="00380A2E">
            <w:pPr>
              <w:rPr>
                <w:rFonts w:cs="Arial"/>
                <w:sz w:val="20"/>
              </w:rPr>
            </w:pPr>
          </w:p>
        </w:tc>
      </w:tr>
      <w:tr w:rsidR="00706EED" w:rsidRPr="00AC1D49" w14:paraId="1A60BC07" w14:textId="77777777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CF9C3" w14:textId="154D4001" w:rsidR="00706EED" w:rsidRDefault="003C3F4A" w:rsidP="000743F2">
            <w:pPr>
              <w:rPr>
                <w:rFonts w:cs="Arial"/>
                <w:sz w:val="20"/>
                <w:szCs w:val="22"/>
              </w:rPr>
            </w:pPr>
            <w:hyperlink r:id="rId8" w:history="1">
              <w:r w:rsidR="00706EED" w:rsidRPr="008F4C29">
                <w:rPr>
                  <w:rStyle w:val="Hyperlink"/>
                  <w:rFonts w:cs="Arial"/>
                  <w:sz w:val="20"/>
                  <w:szCs w:val="22"/>
                </w:rPr>
                <w:t>www.cornell.edu</w:t>
              </w:r>
            </w:hyperlink>
            <w:r w:rsidR="00706EED">
              <w:rPr>
                <w:rFonts w:cs="Arial"/>
                <w:sz w:val="20"/>
                <w:szCs w:val="22"/>
              </w:rPr>
              <w:t xml:space="preserve"> went live in CF9</w:t>
            </w:r>
            <w:r w:rsidR="00012D08">
              <w:rPr>
                <w:rFonts w:cs="Arial"/>
                <w:sz w:val="20"/>
                <w:szCs w:val="22"/>
              </w:rPr>
              <w:t xml:space="preserve">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86EE" w14:textId="77777777" w:rsidR="00706EED" w:rsidRDefault="00706EED" w:rsidP="000743F2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312D" w14:textId="77777777" w:rsidR="00706EED" w:rsidRDefault="00706EED" w:rsidP="000743F2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26796" w14:textId="77777777" w:rsidR="00706EED" w:rsidRDefault="00706EED" w:rsidP="000743F2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AFF9" w14:textId="77777777" w:rsidR="00706EED" w:rsidRPr="00AC1D49" w:rsidRDefault="00706EED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7AC10" w14:textId="7765A410" w:rsidR="00706EED" w:rsidRDefault="00706EED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01/</w:t>
            </w:r>
            <w:r w:rsidR="00087F10">
              <w:rPr>
                <w:rFonts w:cs="Arial"/>
                <w:sz w:val="20"/>
              </w:rPr>
              <w:t>11/</w:t>
            </w:r>
            <w:r>
              <w:rPr>
                <w:rFonts w:cs="Arial"/>
                <w:sz w:val="20"/>
              </w:rPr>
              <w:t>11</w:t>
            </w:r>
          </w:p>
        </w:tc>
      </w:tr>
      <w:tr w:rsidR="00012D08" w:rsidRPr="00AC1D49" w14:paraId="18F8A135" w14:textId="77777777" w:rsidTr="00384203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D0AD" w14:textId="59EF3386" w:rsidR="00012D08" w:rsidRDefault="00012D08" w:rsidP="00012D08">
            <w:pPr>
              <w:rPr>
                <w:sz w:val="20"/>
              </w:rPr>
            </w:pPr>
            <w:r>
              <w:rPr>
                <w:sz w:val="20"/>
              </w:rPr>
              <w:t>Environment ready for customers with SVN issues resolved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6047" w14:textId="77777777" w:rsidR="00012D08" w:rsidRPr="00AC1D49" w:rsidRDefault="00012D08" w:rsidP="00384203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5F22" w14:textId="77777777" w:rsidR="00012D08" w:rsidRPr="00AC1D49" w:rsidRDefault="00012D08" w:rsidP="00384203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65EEF" w14:textId="77777777" w:rsidR="00012D08" w:rsidRPr="00AC1D49" w:rsidRDefault="00012D08" w:rsidP="00384203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F0E3" w14:textId="77777777" w:rsidR="00012D08" w:rsidRPr="00AC1D49" w:rsidRDefault="00012D08" w:rsidP="00384203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E3E4" w14:textId="77777777" w:rsidR="00012D08" w:rsidRPr="00AC1D49" w:rsidRDefault="00012D08" w:rsidP="0038420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AC1D49" w:rsidRPr="00AC1D49" w14:paraId="3BE6E0A4" w14:textId="77777777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D8BB8" w14:textId="77777777" w:rsidR="00AC1D49" w:rsidRPr="00AC1D49" w:rsidRDefault="00AC1D49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 xml:space="preserve">Communication sent to customers regarding SVN fix and target </w:t>
            </w:r>
            <w:r w:rsidR="000743F2">
              <w:rPr>
                <w:rFonts w:cs="Arial"/>
                <w:sz w:val="20"/>
                <w:szCs w:val="22"/>
              </w:rPr>
              <w:t>retirement date for MSCF 7</w:t>
            </w:r>
            <w:r>
              <w:rPr>
                <w:rFonts w:cs="Arial"/>
                <w:sz w:val="20"/>
                <w:szCs w:val="22"/>
              </w:rPr>
              <w:t xml:space="preserve"> of 8/31/11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F6A0" w14:textId="77777777" w:rsidR="00AC1D49" w:rsidRPr="00AC1D49" w:rsidRDefault="00AC1D49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175E" w14:textId="77777777" w:rsidR="00AC1D49" w:rsidRPr="00AC1D49" w:rsidRDefault="00AC1D49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43050" w14:textId="77777777" w:rsidR="00AC1D49" w:rsidRPr="00AC1D49" w:rsidRDefault="00AC1D49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E571F" w14:textId="77777777" w:rsidR="00AC1D49" w:rsidRPr="00AC1D49" w:rsidRDefault="00AC1D49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318D" w14:textId="77777777" w:rsidR="00AC1D49" w:rsidRPr="00AC1D49" w:rsidRDefault="00AC1D49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</w:tr>
      <w:tr w:rsidR="009A34CF" w:rsidRPr="00AC1D49" w14:paraId="3AC8B586" w14:textId="77777777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4B524" w14:textId="77777777" w:rsidR="009A34CF" w:rsidRPr="00AC1D49" w:rsidRDefault="009A34CF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FD72" w14:textId="77777777" w:rsidR="009A34CF" w:rsidRPr="00AC1D49" w:rsidRDefault="009A34C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D050" w14:textId="77777777" w:rsidR="009A34CF" w:rsidRPr="00AC1D49" w:rsidRDefault="009A34CF" w:rsidP="000743F2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54FE" w14:textId="77777777" w:rsidR="009A34CF" w:rsidRPr="00AC1D49" w:rsidRDefault="009A34C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7C80" w14:textId="77777777" w:rsidR="009A34CF" w:rsidRPr="00AC1D49" w:rsidRDefault="009A34CF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60774" w14:textId="77777777" w:rsidR="009A34CF" w:rsidRPr="00AC1D49" w:rsidRDefault="009A34CF" w:rsidP="000743F2">
            <w:pPr>
              <w:rPr>
                <w:rFonts w:cs="Arial"/>
                <w:sz w:val="20"/>
              </w:rPr>
            </w:pPr>
          </w:p>
        </w:tc>
      </w:tr>
      <w:tr w:rsidR="00AC1D49" w:rsidRPr="00AC1D49" w14:paraId="010B91EB" w14:textId="77777777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89AFD" w14:textId="77777777" w:rsidR="00AC1D49" w:rsidRPr="00AC1D49" w:rsidRDefault="00AC1D49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>Turn off MSCF 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B66D" w14:textId="77777777" w:rsidR="00AC1D49" w:rsidRPr="00AC1D49" w:rsidRDefault="00AC1D49" w:rsidP="000743F2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3743" w14:textId="77777777" w:rsidR="00AC1D49" w:rsidRPr="00AC1D49" w:rsidRDefault="00AC1D49" w:rsidP="000743F2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9B9A4" w14:textId="77777777" w:rsidR="00AC1D49" w:rsidRPr="00AC1D49" w:rsidRDefault="00AC1D49" w:rsidP="000743F2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39A2D" w14:textId="77777777" w:rsidR="00AC1D49" w:rsidRPr="00AC1D49" w:rsidRDefault="00AC1D49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E82C4" w14:textId="77777777" w:rsidR="00AC1D49" w:rsidRPr="00AC1D49" w:rsidRDefault="00AC1D49" w:rsidP="000743F2">
            <w:pPr>
              <w:rPr>
                <w:rFonts w:cs="Arial"/>
                <w:sz w:val="20"/>
              </w:rPr>
            </w:pPr>
          </w:p>
        </w:tc>
      </w:tr>
    </w:tbl>
    <w:p w14:paraId="33E98963" w14:textId="77777777" w:rsidR="009A7E8B" w:rsidRPr="00AC1D49" w:rsidRDefault="009A7E8B" w:rsidP="009A7E8B">
      <w:pPr>
        <w:pStyle w:val="Heading2"/>
      </w:pPr>
      <w:bookmarkStart w:id="35" w:name="_Toc364694385"/>
      <w:bookmarkStart w:id="36" w:name="_Toc364753063"/>
    </w:p>
    <w:p w14:paraId="21486A78" w14:textId="77777777" w:rsidR="001B526F" w:rsidRPr="00AC1D49" w:rsidRDefault="001B526F" w:rsidP="00893790">
      <w:pPr>
        <w:pStyle w:val="Heading3"/>
        <w:rPr>
          <w:rFonts w:cs="Arial"/>
        </w:rPr>
      </w:pPr>
      <w:r w:rsidRPr="00AC1D49">
        <w:rPr>
          <w:rFonts w:cs="Arial"/>
        </w:rPr>
        <w:t>Issues Analysis</w:t>
      </w:r>
      <w:bookmarkEnd w:id="35"/>
      <w:bookmarkEnd w:id="36"/>
      <w:r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CPMM_IssuesLog</w:t>
      </w:r>
      <w:proofErr w:type="spellEnd"/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704"/>
        <w:gridCol w:w="3512"/>
        <w:gridCol w:w="3510"/>
      </w:tblGrid>
      <w:tr w:rsidR="005270EC" w:rsidRPr="00AC1D49" w14:paraId="6BCCDAE2" w14:textId="77777777">
        <w:trPr>
          <w:tblHeader/>
          <w:jc w:val="center"/>
        </w:trPr>
        <w:tc>
          <w:tcPr>
            <w:tcW w:w="1727" w:type="pct"/>
            <w:shd w:val="pct20" w:color="auto" w:fill="auto"/>
          </w:tcPr>
          <w:p w14:paraId="722931DA" w14:textId="77777777"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637" w:type="pct"/>
            <w:shd w:val="pct20" w:color="auto" w:fill="auto"/>
          </w:tcPr>
          <w:p w14:paraId="316A7FDB" w14:textId="77777777"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6" w:type="pct"/>
            <w:shd w:val="pct20" w:color="auto" w:fill="auto"/>
          </w:tcPr>
          <w:p w14:paraId="5DB7B5F8" w14:textId="77777777"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E20DEB" w:rsidRPr="00AC1D49" w14:paraId="745C6DCB" w14:textId="77777777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14:paraId="2CF6109B" w14:textId="77777777"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May 2010</w:t>
            </w:r>
          </w:p>
          <w:p w14:paraId="76E7D190" w14:textId="032D6F91" w:rsidR="00E20DEB" w:rsidRPr="00AC1D49" w:rsidRDefault="00E5446A" w:rsidP="00B66F9F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 w:rsidRPr="00AC1D49">
              <w:rPr>
                <w:rFonts w:ascii="Arial" w:hAnsi="Arial"/>
              </w:rPr>
              <w:t xml:space="preserve">Performance issues with SVN integration </w:t>
            </w:r>
            <w:r w:rsidR="00706EED">
              <w:rPr>
                <w:rFonts w:ascii="Arial" w:hAnsi="Arial"/>
              </w:rPr>
              <w:t xml:space="preserve">using </w:t>
            </w:r>
            <w:proofErr w:type="spellStart"/>
            <w:r w:rsidR="00706EED">
              <w:rPr>
                <w:rFonts w:ascii="Arial" w:hAnsi="Arial"/>
              </w:rPr>
              <w:t>KProxy</w:t>
            </w:r>
            <w:proofErr w:type="spellEnd"/>
          </w:p>
        </w:tc>
        <w:tc>
          <w:tcPr>
            <w:tcW w:w="1637" w:type="pct"/>
            <w:tcBorders>
              <w:top w:val="nil"/>
            </w:tcBorders>
          </w:tcPr>
          <w:p w14:paraId="365F778D" w14:textId="77777777" w:rsidR="00E20DEB" w:rsidRPr="00AC1D49" w:rsidRDefault="00E20DEB" w:rsidP="005270EC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Most customers were not willing to migrate.</w:t>
            </w:r>
          </w:p>
        </w:tc>
        <w:tc>
          <w:tcPr>
            <w:tcW w:w="1636" w:type="pct"/>
            <w:tcBorders>
              <w:top w:val="nil"/>
            </w:tcBorders>
          </w:tcPr>
          <w:p w14:paraId="077A27FB" w14:textId="256B8E2D" w:rsidR="00E20DEB" w:rsidRPr="00AC1D49" w:rsidRDefault="00E20DEB" w:rsidP="00B66F9F">
            <w:pPr>
              <w:pStyle w:val="TableBody"/>
              <w:rPr>
                <w:rFonts w:cs="Arial"/>
              </w:rPr>
            </w:pPr>
            <w:r w:rsidRPr="00AC1D49">
              <w:t xml:space="preserve">SVN </w:t>
            </w:r>
            <w:r w:rsidR="00706EED">
              <w:t xml:space="preserve">integration with </w:t>
            </w:r>
            <w:proofErr w:type="spellStart"/>
            <w:r w:rsidR="00706EED">
              <w:t>KProxy</w:t>
            </w:r>
            <w:proofErr w:type="spellEnd"/>
            <w:r w:rsidR="00706EED">
              <w:t xml:space="preserve"> </w:t>
            </w:r>
            <w:r w:rsidRPr="00AC1D49">
              <w:t xml:space="preserve">- </w:t>
            </w:r>
            <w:r w:rsidR="00B66F9F" w:rsidRPr="00AC1D49">
              <w:t>performance</w:t>
            </w:r>
            <w:r w:rsidRPr="00AC1D49">
              <w:t xml:space="preserve"> resolved – </w:t>
            </w:r>
            <w:r w:rsidR="00E5446A" w:rsidRPr="00AC1D49">
              <w:t>10/11/10</w:t>
            </w:r>
            <w:r w:rsidR="00E5446A" w:rsidRPr="00AC1D49">
              <w:rPr>
                <w:rFonts w:cs="Arial"/>
              </w:rPr>
              <w:t xml:space="preserve"> </w:t>
            </w:r>
          </w:p>
        </w:tc>
      </w:tr>
      <w:tr w:rsidR="00B66F9F" w:rsidRPr="00AC1D49" w14:paraId="2CC3668C" w14:textId="77777777" w:rsidTr="000743F2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14:paraId="18ED0BFF" w14:textId="09970F2A"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14:paraId="6619CB23" w14:textId="77777777" w:rsidR="00706EED" w:rsidRDefault="00706EED" w:rsidP="00AC1D49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14:paraId="4D2194B4" w14:textId="77777777" w:rsidR="00B66F9F" w:rsidRDefault="009A34CF" w:rsidP="00706EED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14:paraId="58F1E3DE" w14:textId="64051953" w:rsidR="00706EED" w:rsidRPr="00AC1D49" w:rsidRDefault="00706EED" w:rsidP="00A61365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637" w:type="pct"/>
            <w:tcBorders>
              <w:top w:val="nil"/>
            </w:tcBorders>
          </w:tcPr>
          <w:p w14:paraId="2DB9FF2F" w14:textId="77777777"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14:paraId="59FC0250" w14:textId="77777777" w:rsidR="00706EED" w:rsidRDefault="00706EED" w:rsidP="00706EED">
            <w:pPr>
              <w:pStyle w:val="BodyText"/>
            </w:pPr>
          </w:p>
          <w:p w14:paraId="64DD9F32" w14:textId="77777777" w:rsidR="00706EED" w:rsidRDefault="00706EED" w:rsidP="00706EED"/>
          <w:p w14:paraId="52BF9842" w14:textId="7EB5388D"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636" w:type="pct"/>
            <w:tcBorders>
              <w:top w:val="nil"/>
            </w:tcBorders>
          </w:tcPr>
          <w:p w14:paraId="1B41094D" w14:textId="15AE207C"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14:paraId="290E82FA" w14:textId="77777777" w:rsidR="00B66F9F" w:rsidRPr="00AC1D49" w:rsidRDefault="00B66F9F" w:rsidP="000743F2"/>
        </w:tc>
      </w:tr>
      <w:tr w:rsidR="00E20DEB" w:rsidRPr="00AC1D49" w14:paraId="40DFCBF4" w14:textId="77777777" w:rsidTr="00E20DEB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14:paraId="5F41C566" w14:textId="25C96BBA" w:rsidR="00AE3E10" w:rsidRPr="00AC1D49" w:rsidRDefault="00A6136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AE3E10" w:rsidRPr="00AC1D49">
              <w:rPr>
                <w:rFonts w:cs="Arial"/>
              </w:rPr>
              <w:t xml:space="preserve"> 2011</w:t>
            </w:r>
          </w:p>
          <w:p w14:paraId="793ED143" w14:textId="77777777" w:rsidR="00E20DEB" w:rsidRPr="00AC1D49" w:rsidRDefault="00AE3E10" w:rsidP="00AE3E10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MSCF 7 still running most sites and having periodic performance issues and occasional service outages.</w:t>
            </w:r>
          </w:p>
        </w:tc>
        <w:tc>
          <w:tcPr>
            <w:tcW w:w="1637" w:type="pct"/>
            <w:tcBorders>
              <w:top w:val="nil"/>
            </w:tcBorders>
          </w:tcPr>
          <w:p w14:paraId="79EEF72A" w14:textId="77777777" w:rsidR="00AE3E10" w:rsidRPr="00AC1D49" w:rsidRDefault="00AE3E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Unstable production environment</w:t>
            </w:r>
          </w:p>
          <w:p w14:paraId="5F8D01F6" w14:textId="77777777" w:rsidR="00E20DEB" w:rsidRPr="00AC1D49" w:rsidRDefault="00E20DEB" w:rsidP="00AE3E10">
            <w:pPr>
              <w:pStyle w:val="TableBody"/>
              <w:rPr>
                <w:rFonts w:cs="Arial"/>
              </w:rPr>
            </w:pPr>
          </w:p>
        </w:tc>
        <w:tc>
          <w:tcPr>
            <w:tcW w:w="1636" w:type="pct"/>
            <w:tcBorders>
              <w:top w:val="nil"/>
            </w:tcBorders>
          </w:tcPr>
          <w:p w14:paraId="3F913660" w14:textId="77777777" w:rsidR="00E20DEB" w:rsidRPr="00AC1D49" w:rsidRDefault="00AE3E10" w:rsidP="000743F2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C</w:t>
            </w:r>
            <w:r w:rsidR="00EB6BB9">
              <w:rPr>
                <w:rFonts w:cs="Arial"/>
              </w:rPr>
              <w:t xml:space="preserve">oldFusion 9 issues resolved </w:t>
            </w:r>
            <w:r w:rsidR="000743F2">
              <w:rPr>
                <w:rFonts w:cs="Arial"/>
              </w:rPr>
              <w:t>May</w:t>
            </w:r>
            <w:r w:rsidRPr="00AC1D49">
              <w:rPr>
                <w:rFonts w:cs="Arial"/>
              </w:rPr>
              <w:t xml:space="preserve"> 2011, started aggressively working with customers to migrate </w:t>
            </w:r>
          </w:p>
        </w:tc>
      </w:tr>
      <w:tr w:rsidR="00E20DEB" w:rsidRPr="00AC1D49" w14:paraId="23A7B149" w14:textId="77777777" w:rsidTr="00E20DEB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14:paraId="64A029A1" w14:textId="77777777"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Default installation uses v9, but some customers need v9.0.1.</w:t>
            </w:r>
          </w:p>
          <w:p w14:paraId="6F69E518" w14:textId="77777777" w:rsidR="00E20DEB" w:rsidRPr="00AC1D49" w:rsidRDefault="00E20DEB" w:rsidP="00E20DEB">
            <w:pPr>
              <w:pStyle w:val="BodyText"/>
            </w:pPr>
          </w:p>
          <w:p w14:paraId="4C86C13B" w14:textId="77777777" w:rsidR="00E20DEB" w:rsidRPr="00AC1D49" w:rsidRDefault="00E20DEB" w:rsidP="00E20DEB">
            <w:proofErr w:type="spellStart"/>
            <w:r w:rsidRPr="00AC1D49">
              <w:t>CommonSpot</w:t>
            </w:r>
            <w:proofErr w:type="spellEnd"/>
            <w:r w:rsidRPr="00AC1D49">
              <w:t xml:space="preserve"> v6.2 requires v9.0.1</w:t>
            </w:r>
          </w:p>
        </w:tc>
        <w:tc>
          <w:tcPr>
            <w:tcW w:w="1637" w:type="pct"/>
            <w:tcBorders>
              <w:top w:val="nil"/>
            </w:tcBorders>
          </w:tcPr>
          <w:p w14:paraId="68AFC37B" w14:textId="77777777" w:rsidR="00E20DEB" w:rsidRPr="00AC1D49" w:rsidRDefault="00B106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Some c</w:t>
            </w:r>
            <w:r w:rsidR="00E20DEB" w:rsidRPr="00AC1D49">
              <w:rPr>
                <w:rFonts w:cs="Arial"/>
              </w:rPr>
              <w:t>ustomers can’t migrate</w:t>
            </w:r>
          </w:p>
          <w:p w14:paraId="39EB37BA" w14:textId="77777777" w:rsidR="00E20DEB" w:rsidRPr="00AC1D49" w:rsidRDefault="00E20DEB" w:rsidP="00E20DEB">
            <w:pPr>
              <w:pStyle w:val="BodyText"/>
            </w:pPr>
          </w:p>
          <w:p w14:paraId="0FC59F95" w14:textId="77777777" w:rsidR="00E20DEB" w:rsidRPr="00AC1D49" w:rsidRDefault="00E20DEB" w:rsidP="00E20DEB"/>
          <w:p w14:paraId="2B87D5C5" w14:textId="77777777" w:rsidR="00E20DEB" w:rsidRPr="00AC1D49" w:rsidRDefault="00E20DEB" w:rsidP="00E20DEB">
            <w:r w:rsidRPr="00AC1D49">
              <w:t xml:space="preserve">Can’t upgrade to </w:t>
            </w:r>
            <w:proofErr w:type="spellStart"/>
            <w:r w:rsidRPr="00AC1D49">
              <w:t>CommonSpot</w:t>
            </w:r>
            <w:proofErr w:type="spellEnd"/>
            <w:r w:rsidRPr="00AC1D49">
              <w:t xml:space="preserve"> v6.2 which adds support for Firefox 5 and IE9, preventing authors from using the tool</w:t>
            </w:r>
          </w:p>
        </w:tc>
        <w:tc>
          <w:tcPr>
            <w:tcW w:w="1636" w:type="pct"/>
            <w:tcBorders>
              <w:top w:val="nil"/>
            </w:tcBorders>
          </w:tcPr>
          <w:p w14:paraId="1520BAB7" w14:textId="77777777"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 xml:space="preserve">Need to upgrade CF to 9.0.1 </w:t>
            </w:r>
          </w:p>
        </w:tc>
      </w:tr>
    </w:tbl>
    <w:p w14:paraId="7348F6D6" w14:textId="77777777" w:rsidR="00C66FAE" w:rsidRPr="00AC1D49" w:rsidRDefault="00C66FAE" w:rsidP="00394D5D">
      <w:pPr>
        <w:pStyle w:val="Heading3"/>
      </w:pPr>
    </w:p>
    <w:p w14:paraId="51326E38" w14:textId="77777777"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proofErr w:type="spellStart"/>
      <w:r w:rsidR="00F64E73" w:rsidRPr="00AC1D49">
        <w:rPr>
          <w:kern w:val="0"/>
          <w:sz w:val="22"/>
        </w:rPr>
        <w:t>CPMM_ChangeLog</w:t>
      </w:r>
      <w:proofErr w:type="spellEnd"/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702"/>
        <w:gridCol w:w="3512"/>
        <w:gridCol w:w="3512"/>
      </w:tblGrid>
      <w:tr w:rsidR="005270EC" w:rsidRPr="00AC1D49" w14:paraId="4458B7C8" w14:textId="77777777">
        <w:trPr>
          <w:tblHeader/>
          <w:jc w:val="center"/>
        </w:trPr>
        <w:tc>
          <w:tcPr>
            <w:tcW w:w="1726" w:type="pct"/>
            <w:shd w:val="pct20" w:color="auto" w:fill="auto"/>
          </w:tcPr>
          <w:p w14:paraId="16BB4B90" w14:textId="77777777"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14:paraId="2A4E9866" w14:textId="77777777"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14:paraId="243946AA" w14:textId="77777777"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 w14:paraId="1600B646" w14:textId="77777777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14:paraId="1A8F4D33" w14:textId="77777777"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14:paraId="06915354" w14:textId="77777777"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14:paraId="10368107" w14:textId="77777777"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14:paraId="345D4EE8" w14:textId="77777777" w:rsidR="00394D5D" w:rsidRPr="00AC1D49" w:rsidRDefault="00394D5D" w:rsidP="00F64E73">
      <w:pPr>
        <w:pStyle w:val="Heading3"/>
        <w:rPr>
          <w:rFonts w:cs="Arial"/>
        </w:rPr>
      </w:pPr>
      <w:bookmarkStart w:id="37" w:name="_Toc364753074"/>
    </w:p>
    <w:p w14:paraId="7AA8EBF3" w14:textId="77777777" w:rsidR="00F64E73" w:rsidRPr="00AC1D49" w:rsidRDefault="008B5007" w:rsidP="00F64E73">
      <w:pPr>
        <w:pStyle w:val="Heading3"/>
        <w:rPr>
          <w:rFonts w:cs="Arial"/>
        </w:rPr>
      </w:pPr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CPMM_RiskMgmtPlan</w:t>
      </w:r>
      <w:proofErr w:type="spellEnd"/>
    </w:p>
    <w:p w14:paraId="3D70C908" w14:textId="77777777"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8"/>
      </w:tblGrid>
      <w:tr w:rsidR="008B5007" w:rsidRPr="00AC1D49" w14:paraId="7C43F1F9" w14:textId="77777777" w:rsidTr="00BA6568">
        <w:tc>
          <w:tcPr>
            <w:tcW w:w="5000" w:type="pct"/>
          </w:tcPr>
          <w:p w14:paraId="2ADD0635" w14:textId="77777777"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  <w:bookmarkEnd w:id="37"/>
    </w:tbl>
    <w:p w14:paraId="55A6CBAD" w14:textId="77777777" w:rsidR="00394D5D" w:rsidRPr="00AC1D49" w:rsidRDefault="00394D5D" w:rsidP="003A5C2B">
      <w:pPr>
        <w:pStyle w:val="Heading3"/>
        <w:rPr>
          <w:rFonts w:cs="Arial"/>
        </w:rPr>
      </w:pPr>
    </w:p>
    <w:p w14:paraId="7AE08D2D" w14:textId="77777777"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8"/>
      </w:tblGrid>
      <w:tr w:rsidR="00F770F1" w:rsidRPr="00AC1D49" w14:paraId="54A1D147" w14:textId="77777777" w:rsidTr="00BA6568">
        <w:tc>
          <w:tcPr>
            <w:tcW w:w="5000" w:type="pct"/>
          </w:tcPr>
          <w:p w14:paraId="1394F5AE" w14:textId="77777777"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14:paraId="5EE66C0E" w14:textId="77777777" w:rsidR="007C23BB" w:rsidRPr="00AC1D49" w:rsidRDefault="007C23BB" w:rsidP="003A5C2B">
      <w:pPr>
        <w:pStyle w:val="Heading3"/>
        <w:rPr>
          <w:rFonts w:cs="Arial"/>
        </w:rPr>
      </w:pPr>
    </w:p>
    <w:p w14:paraId="48CC3811" w14:textId="77777777"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8"/>
      </w:tblGrid>
      <w:tr w:rsidR="001B526F" w:rsidRPr="00AC1D49" w14:paraId="500AFD28" w14:textId="77777777" w:rsidTr="00BA6568">
        <w:tc>
          <w:tcPr>
            <w:tcW w:w="5000" w:type="pct"/>
          </w:tcPr>
          <w:p w14:paraId="7AD2FFCF" w14:textId="520EA701" w:rsidR="00E66CDF" w:rsidRPr="00AB6E10" w:rsidRDefault="00AB6E10" w:rsidP="00FF282F">
            <w:pPr>
              <w:pStyle w:val="TableBody"/>
              <w:rPr>
                <w:rFonts w:cs="Arial"/>
                <w:szCs w:val="22"/>
              </w:rPr>
            </w:pPr>
            <w:r w:rsidRPr="00AB6E10">
              <w:rPr>
                <w:rFonts w:cs="Arial"/>
                <w:szCs w:val="22"/>
              </w:rPr>
              <w:t>Comment f</w:t>
            </w:r>
            <w:r w:rsidR="00801985" w:rsidRPr="00AB6E10">
              <w:rPr>
                <w:rFonts w:cs="Arial"/>
                <w:szCs w:val="22"/>
              </w:rPr>
              <w:t xml:space="preserve">rom the project director:  </w:t>
            </w:r>
            <w:r w:rsidR="00E66CDF" w:rsidRPr="00AB6E10">
              <w:rPr>
                <w:rFonts w:cs="Arial"/>
                <w:szCs w:val="22"/>
              </w:rPr>
              <w:t xml:space="preserve">This is the first official status report since May 2010.  </w:t>
            </w:r>
            <w:r w:rsidR="00801985" w:rsidRPr="00AB6E10">
              <w:rPr>
                <w:rFonts w:cs="Arial"/>
                <w:szCs w:val="22"/>
              </w:rPr>
              <w:t xml:space="preserve">The CF9 migration was not considered an official project, but </w:t>
            </w:r>
            <w:r w:rsidR="001525C3">
              <w:rPr>
                <w:rFonts w:cs="Arial"/>
                <w:szCs w:val="22"/>
              </w:rPr>
              <w:t xml:space="preserve">in hindsight, </w:t>
            </w:r>
            <w:r w:rsidR="00801985" w:rsidRPr="00AB6E10">
              <w:rPr>
                <w:rFonts w:cs="Arial"/>
                <w:szCs w:val="22"/>
              </w:rPr>
              <w:t xml:space="preserve">should have had monthly status reports.  </w:t>
            </w:r>
            <w:r w:rsidR="00E66CDF" w:rsidRPr="00AB6E10">
              <w:rPr>
                <w:rFonts w:cs="Arial"/>
                <w:szCs w:val="22"/>
              </w:rPr>
              <w:t xml:space="preserve">This report is attempting to </w:t>
            </w:r>
            <w:r w:rsidR="006B122C">
              <w:rPr>
                <w:rFonts w:cs="Arial"/>
                <w:szCs w:val="22"/>
              </w:rPr>
              <w:t>provide</w:t>
            </w:r>
            <w:r w:rsidR="00E66CDF" w:rsidRPr="00AB6E10">
              <w:rPr>
                <w:rFonts w:cs="Arial"/>
                <w:szCs w:val="22"/>
              </w:rPr>
              <w:t xml:space="preserve"> as much pertinent information to give an overview of the ColdFusion 9 migration project.  </w:t>
            </w:r>
            <w:r w:rsidR="001525C3">
              <w:rPr>
                <w:rFonts w:cs="Arial"/>
                <w:szCs w:val="22"/>
              </w:rPr>
              <w:t xml:space="preserve"> There will be monthly status reports going forward.</w:t>
            </w:r>
          </w:p>
          <w:p w14:paraId="6149E86F" w14:textId="6B66C5A9" w:rsidR="00E66CDF" w:rsidRPr="00AB6E10" w:rsidRDefault="00E66CDF" w:rsidP="00E66CDF">
            <w:pPr>
              <w:pStyle w:val="BodyText"/>
              <w:rPr>
                <w:rFonts w:cs="Arial"/>
                <w:szCs w:val="22"/>
              </w:rPr>
            </w:pPr>
          </w:p>
          <w:p w14:paraId="2C5428CC" w14:textId="77777777" w:rsidR="00801985" w:rsidRPr="00801985" w:rsidRDefault="00801985" w:rsidP="00FF282F">
            <w:pPr>
              <w:pStyle w:val="TableBody"/>
              <w:rPr>
                <w:rFonts w:cs="Arial"/>
                <w:sz w:val="20"/>
              </w:rPr>
            </w:pPr>
          </w:p>
          <w:p w14:paraId="5D8FBBFE" w14:textId="77777777" w:rsidR="001B526F" w:rsidRPr="00801985" w:rsidRDefault="00E10FAE" w:rsidP="00FF282F">
            <w:pPr>
              <w:pStyle w:val="TableBody"/>
              <w:rPr>
                <w:rFonts w:cs="Arial"/>
                <w:b/>
                <w:sz w:val="20"/>
              </w:rPr>
            </w:pPr>
            <w:r w:rsidRPr="00801985">
              <w:rPr>
                <w:rFonts w:cs="Arial"/>
                <w:sz w:val="20"/>
              </w:rPr>
              <w:t xml:space="preserve">Project </w:t>
            </w:r>
            <w:r w:rsidR="002D1F7A" w:rsidRPr="00801985">
              <w:rPr>
                <w:rFonts w:cs="Arial"/>
                <w:sz w:val="20"/>
              </w:rPr>
              <w:t xml:space="preserve">Estimated </w:t>
            </w:r>
            <w:r w:rsidRPr="00801985">
              <w:rPr>
                <w:rFonts w:cs="Arial"/>
                <w:sz w:val="20"/>
              </w:rPr>
              <w:t xml:space="preserve">% Complete is: </w:t>
            </w:r>
            <w:r w:rsidR="00481F8F" w:rsidRPr="00801985">
              <w:rPr>
                <w:rFonts w:cs="Arial"/>
                <w:b/>
                <w:sz w:val="20"/>
              </w:rPr>
              <w:t>50%</w:t>
            </w:r>
            <w:r w:rsidR="00C90D17" w:rsidRPr="00801985">
              <w:rPr>
                <w:rFonts w:cs="Arial"/>
                <w:b/>
                <w:sz w:val="20"/>
              </w:rPr>
              <w:t xml:space="preserve">  </w:t>
            </w:r>
          </w:p>
          <w:p w14:paraId="6E2BD49D" w14:textId="77777777" w:rsidR="00E20DEB" w:rsidRPr="00801985" w:rsidRDefault="00E20DEB" w:rsidP="00E20DEB">
            <w:pPr>
              <w:rPr>
                <w:rFonts w:cs="Arial"/>
              </w:rPr>
            </w:pPr>
          </w:p>
          <w:p w14:paraId="228886F8" w14:textId="731762F1" w:rsidR="00E20DEB" w:rsidRPr="00801985" w:rsidRDefault="00A25112" w:rsidP="00E20DEB">
            <w:pPr>
              <w:rPr>
                <w:rFonts w:cs="Arial"/>
              </w:rPr>
            </w:pPr>
            <w:r w:rsidRPr="00801985">
              <w:rPr>
                <w:rFonts w:cs="Arial"/>
              </w:rPr>
              <w:t xml:space="preserve">Total Customers:  </w:t>
            </w:r>
            <w:r w:rsidR="00AB6E10">
              <w:rPr>
                <w:rFonts w:cs="Arial"/>
              </w:rPr>
              <w:t>31</w:t>
            </w:r>
          </w:p>
          <w:p w14:paraId="6AAE9C5A" w14:textId="77777777" w:rsidR="00E20DEB" w:rsidRPr="00801985" w:rsidRDefault="00303149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>Total completed:  0</w:t>
            </w:r>
          </w:p>
          <w:p w14:paraId="47B114BE" w14:textId="0292950F" w:rsidR="00E20DEB" w:rsidRPr="00801985" w:rsidRDefault="00E20DEB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Not continuing with service:  </w:t>
            </w:r>
            <w:r w:rsidR="00AB6E10">
              <w:rPr>
                <w:rFonts w:ascii="Arial" w:hAnsi="Arial" w:cs="Arial"/>
              </w:rPr>
              <w:t>10</w:t>
            </w:r>
          </w:p>
          <w:p w14:paraId="5C6567C3" w14:textId="77777777" w:rsidR="00BD39BC" w:rsidRDefault="00E20DEB" w:rsidP="00AB6E1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>Total customer left to migrate:  2</w:t>
            </w:r>
            <w:r w:rsidR="00AB6E10">
              <w:rPr>
                <w:rFonts w:ascii="Arial" w:hAnsi="Arial" w:cs="Arial"/>
              </w:rPr>
              <w:t>1</w:t>
            </w:r>
          </w:p>
          <w:p w14:paraId="75476C19" w14:textId="6717A5AE" w:rsidR="00AB6E10" w:rsidRPr="00AB6E10" w:rsidRDefault="00AB6E10" w:rsidP="00AB6E10">
            <w:pPr>
              <w:rPr>
                <w:rFonts w:cs="Arial"/>
              </w:rPr>
            </w:pPr>
            <w:r w:rsidRPr="00801985">
              <w:rPr>
                <w:rFonts w:cs="Arial"/>
                <w:szCs w:val="22"/>
              </w:rPr>
              <w:t xml:space="preserve">Migration customer list and tentative schedule are located at: </w:t>
            </w:r>
            <w:hyperlink r:id="rId9" w:history="1">
              <w:r w:rsidRPr="00801985">
                <w:rPr>
                  <w:rStyle w:val="Hyperlink"/>
                  <w:rFonts w:cs="Arial"/>
                  <w:szCs w:val="22"/>
                </w:rPr>
                <w:t>https://confluence.cornell.edu/x/16dpBw</w:t>
              </w:r>
            </w:hyperlink>
          </w:p>
        </w:tc>
      </w:tr>
      <w:tr w:rsidR="002A0E8A" w:rsidRPr="00AC1D49" w14:paraId="6FBADC98" w14:textId="77777777" w:rsidTr="00BA6568">
        <w:tc>
          <w:tcPr>
            <w:tcW w:w="5000" w:type="pct"/>
          </w:tcPr>
          <w:p w14:paraId="509ECDF5" w14:textId="77777777" w:rsidR="002A0E8A" w:rsidRPr="00801985" w:rsidRDefault="002A0E8A" w:rsidP="0093267F">
            <w:p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As of July </w:t>
            </w:r>
            <w:r w:rsidR="00456859" w:rsidRPr="00801985">
              <w:rPr>
                <w:rFonts w:cs="Arial"/>
                <w:szCs w:val="22"/>
              </w:rPr>
              <w:t>06</w:t>
            </w:r>
            <w:r w:rsidRPr="00801985">
              <w:rPr>
                <w:rFonts w:cs="Arial"/>
                <w:szCs w:val="22"/>
              </w:rPr>
              <w:t>, 201</w:t>
            </w:r>
            <w:r w:rsidR="00456859" w:rsidRPr="00801985">
              <w:rPr>
                <w:rFonts w:cs="Arial"/>
                <w:szCs w:val="22"/>
              </w:rPr>
              <w:t>1</w:t>
            </w:r>
            <w:r w:rsidRPr="00801985">
              <w:rPr>
                <w:rFonts w:cs="Arial"/>
                <w:szCs w:val="22"/>
              </w:rPr>
              <w:br/>
            </w:r>
          </w:p>
          <w:p w14:paraId="56540118" w14:textId="330040FA" w:rsidR="00456859" w:rsidRPr="00AB6E10" w:rsidRDefault="00456859" w:rsidP="00AB6E10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>Continue to work with customers to migrate and go live on CF9</w:t>
            </w:r>
          </w:p>
        </w:tc>
      </w:tr>
    </w:tbl>
    <w:p w14:paraId="6EAD9C1E" w14:textId="77777777" w:rsidR="001B526F" w:rsidRPr="00AC1D49" w:rsidRDefault="001B526F" w:rsidP="005F5C7C"/>
    <w:sectPr w:rsidR="001B526F" w:rsidRPr="00AC1D49" w:rsidSect="00564861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6D2807" w14:textId="77777777" w:rsidR="00ED5537" w:rsidRDefault="00ED5537">
      <w:r>
        <w:separator/>
      </w:r>
    </w:p>
  </w:endnote>
  <w:endnote w:type="continuationSeparator" w:id="0">
    <w:p w14:paraId="2982097E" w14:textId="77777777" w:rsidR="00ED5537" w:rsidRDefault="00ED5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38800" w14:textId="77777777" w:rsidR="00ED5537" w:rsidRDefault="00ED5537">
    <w:pPr>
      <w:pStyle w:val="Footer"/>
      <w:tabs>
        <w:tab w:val="center" w:pos="4590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of </w:t>
    </w:r>
    <w:r w:rsidR="003C3F4A">
      <w:fldChar w:fldCharType="begin"/>
    </w:r>
    <w:r w:rsidR="003C3F4A">
      <w:instrText xml:space="preserve"> NUMPAGES </w:instrText>
    </w:r>
    <w:r w:rsidR="003C3F4A">
      <w:fldChar w:fldCharType="separate"/>
    </w:r>
    <w:r>
      <w:rPr>
        <w:noProof/>
      </w:rPr>
      <w:t>2</w:t>
    </w:r>
    <w:r w:rsidR="003C3F4A">
      <w:rPr>
        <w:noProof/>
      </w:rPr>
      <w:fldChar w:fldCharType="end"/>
    </w:r>
    <w:r>
      <w:tab/>
    </w:r>
    <w:r>
      <w:fldChar w:fldCharType="begin"/>
    </w:r>
    <w:r>
      <w:instrText xml:space="preserve"> PRINTDATE \@ "M/d/yy" \* MERGEFORMAT </w:instrText>
    </w:r>
    <w:r>
      <w:fldChar w:fldCharType="separate"/>
    </w:r>
    <w:r>
      <w:rPr>
        <w:noProof/>
      </w:rPr>
      <w:t>9/12/07</w:t>
    </w:r>
    <w:r>
      <w:rPr>
        <w:noProof/>
      </w:rPr>
      <w:fldChar w:fldCharType="end"/>
    </w:r>
    <w:r>
      <w:tab/>
      <w:t>Status Report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9F9FB" w14:textId="77777777" w:rsidR="00ED5537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14:paraId="6FA7D671" w14:textId="77777777" w:rsidR="00ED5537" w:rsidRPr="009B3DF5" w:rsidRDefault="00ED5537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r>
      <w:fldChar w:fldCharType="begin"/>
    </w:r>
    <w:r>
      <w:instrText xml:space="preserve"> DATE \@ "M/d/yyyy" </w:instrText>
    </w:r>
    <w:r>
      <w:fldChar w:fldCharType="separate"/>
    </w:r>
    <w:r w:rsidR="003C3F4A">
      <w:rPr>
        <w:noProof/>
      </w:rPr>
      <w:t>7/8/2011</w:t>
    </w:r>
    <w:r>
      <w:rPr>
        <w:noProof/>
      </w:rPr>
      <w:fldChar w:fldCharType="end"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C3F4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3C3F4A">
      <w:rPr>
        <w:rStyle w:val="PageNumber"/>
        <w:noProof/>
      </w:rPr>
      <w:t>3</w:t>
    </w:r>
    <w:r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A95ED" w14:textId="77777777" w:rsidR="00ED5537" w:rsidRPr="00803FEC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14:paraId="0D266E4E" w14:textId="77777777" w:rsidR="00ED5537" w:rsidRDefault="00ED5537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>Date Printed</w:t>
    </w:r>
    <w:proofErr w:type="gramStart"/>
    <w:r>
      <w:t xml:space="preserve">:  </w:t>
    </w:r>
    <w:proofErr w:type="gramEnd"/>
    <w:r>
      <w:fldChar w:fldCharType="begin"/>
    </w:r>
    <w:r>
      <w:instrText xml:space="preserve"> DATE \@ "M/d/yyyy" </w:instrText>
    </w:r>
    <w:r>
      <w:fldChar w:fldCharType="separate"/>
    </w:r>
    <w:r w:rsidR="003C3F4A">
      <w:rPr>
        <w:noProof/>
      </w:rPr>
      <w:t>7/8/2011</w:t>
    </w:r>
    <w:r>
      <w:rPr>
        <w:noProof/>
      </w:rPr>
      <w:fldChar w:fldCharType="end"/>
    </w:r>
    <w:r>
      <w:t xml:space="preserve">            </w:t>
    </w:r>
    <w:r>
      <w:tab/>
    </w:r>
  </w:p>
  <w:p w14:paraId="16626B93" w14:textId="77777777" w:rsidR="00ED5537" w:rsidRDefault="00ED5537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C3F4A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3C3F4A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4B1021" w14:textId="77777777" w:rsidR="00ED5537" w:rsidRDefault="00ED5537">
      <w:r>
        <w:separator/>
      </w:r>
    </w:p>
  </w:footnote>
  <w:footnote w:type="continuationSeparator" w:id="0">
    <w:p w14:paraId="240F8D86" w14:textId="77777777" w:rsidR="00ED5537" w:rsidRDefault="00ED553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29" w:type="pct"/>
      <w:tblLook w:val="0000" w:firstRow="0" w:lastRow="0" w:firstColumn="0" w:lastColumn="0" w:noHBand="0" w:noVBand="0"/>
    </w:tblPr>
    <w:tblGrid>
      <w:gridCol w:w="10576"/>
    </w:tblGrid>
    <w:tr w:rsidR="00ED5537" w14:paraId="4E76AB7B" w14:textId="77777777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14:paraId="79F1DB4A" w14:textId="77777777" w:rsidR="00ED5537" w:rsidRDefault="00ED5537">
          <w:pPr>
            <w:pStyle w:val="Header"/>
          </w:pPr>
        </w:p>
      </w:tc>
    </w:tr>
    <w:tr w:rsidR="00ED5537" w14:paraId="65D5DA25" w14:textId="77777777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14:paraId="399D626E" w14:textId="77777777" w:rsidR="00ED5537" w:rsidRDefault="00ED5537">
          <w:pPr>
            <w:pStyle w:val="Header"/>
            <w:jc w:val="right"/>
          </w:pPr>
          <w:r>
            <w:t>Cornell Project Management Methodology (CPMM)</w:t>
          </w:r>
        </w:p>
      </w:tc>
    </w:tr>
  </w:tbl>
  <w:p w14:paraId="581EA285" w14:textId="77777777" w:rsidR="00ED5537" w:rsidRDefault="00ED5537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4386"/>
      <w:gridCol w:w="6342"/>
    </w:tblGrid>
    <w:tr w:rsidR="00ED5537" w14:paraId="00057717" w14:textId="77777777">
      <w:trPr>
        <w:cantSplit/>
      </w:trPr>
      <w:tc>
        <w:tcPr>
          <w:tcW w:w="1675" w:type="pct"/>
          <w:vMerge w:val="restart"/>
        </w:tcPr>
        <w:p w14:paraId="21302B3A" w14:textId="77777777" w:rsidR="00ED5537" w:rsidRDefault="00ED5537">
          <w:pPr>
            <w:pStyle w:val="Header"/>
          </w:pPr>
          <w:r>
            <w:rPr>
              <w:noProof/>
            </w:rPr>
            <w:drawing>
              <wp:inline distT="0" distB="0" distL="0" distR="0" wp14:anchorId="7059BCB7" wp14:editId="3DA9B3F6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14:paraId="4FF70D10" w14:textId="77777777" w:rsidR="00ED5537" w:rsidRDefault="00ED5537">
          <w:pPr>
            <w:pStyle w:val="Header"/>
          </w:pPr>
        </w:p>
        <w:p w14:paraId="53BCF31B" w14:textId="77777777" w:rsidR="00ED5537" w:rsidRDefault="00ED5537">
          <w:pPr>
            <w:pStyle w:val="Header"/>
          </w:pPr>
        </w:p>
        <w:p w14:paraId="12C739EA" w14:textId="77777777" w:rsidR="00ED5537" w:rsidRDefault="00ED5537">
          <w:pPr>
            <w:pStyle w:val="Header"/>
          </w:pPr>
        </w:p>
      </w:tc>
    </w:tr>
    <w:tr w:rsidR="00ED5537" w14:paraId="24DB8266" w14:textId="77777777">
      <w:trPr>
        <w:cantSplit/>
      </w:trPr>
      <w:tc>
        <w:tcPr>
          <w:tcW w:w="1675" w:type="pct"/>
          <w:vMerge/>
        </w:tcPr>
        <w:p w14:paraId="6CB65FDB" w14:textId="77777777" w:rsidR="00ED5537" w:rsidRDefault="00ED5537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14:paraId="2B883EBC" w14:textId="77777777" w:rsidR="00ED5537" w:rsidRDefault="00ED5537">
          <w:pPr>
            <w:pStyle w:val="Header"/>
          </w:pPr>
          <w:r>
            <w:t>Cornell Project Management Methodology (CPMM)</w:t>
          </w:r>
        </w:p>
      </w:tc>
    </w:tr>
  </w:tbl>
  <w:p w14:paraId="14263D34" w14:textId="77777777" w:rsidR="00ED5537" w:rsidRDefault="00ED553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2"/>
  </w:num>
  <w:num w:numId="5">
    <w:abstractNumId w:val="10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3"/>
  </w:num>
  <w:num w:numId="15">
    <w:abstractNumId w:val="14"/>
  </w:num>
  <w:num w:numId="16">
    <w:abstractNumId w:val="13"/>
  </w:num>
  <w:num w:numId="1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C1"/>
    <w:rsid w:val="000053EA"/>
    <w:rsid w:val="00006C9D"/>
    <w:rsid w:val="00012D08"/>
    <w:rsid w:val="0001508F"/>
    <w:rsid w:val="00015A2C"/>
    <w:rsid w:val="000455A0"/>
    <w:rsid w:val="00050E18"/>
    <w:rsid w:val="00051447"/>
    <w:rsid w:val="000538D8"/>
    <w:rsid w:val="000564A4"/>
    <w:rsid w:val="00070F97"/>
    <w:rsid w:val="000743F2"/>
    <w:rsid w:val="00074C11"/>
    <w:rsid w:val="00076975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11DA0"/>
    <w:rsid w:val="001126E9"/>
    <w:rsid w:val="00115E53"/>
    <w:rsid w:val="00136209"/>
    <w:rsid w:val="00144FE6"/>
    <w:rsid w:val="001525C3"/>
    <w:rsid w:val="00167C82"/>
    <w:rsid w:val="00181E38"/>
    <w:rsid w:val="00190C53"/>
    <w:rsid w:val="00193B48"/>
    <w:rsid w:val="001B526F"/>
    <w:rsid w:val="001B6EEF"/>
    <w:rsid w:val="001D11E3"/>
    <w:rsid w:val="001D29B8"/>
    <w:rsid w:val="001E386A"/>
    <w:rsid w:val="001F72A2"/>
    <w:rsid w:val="002208C9"/>
    <w:rsid w:val="00222C9D"/>
    <w:rsid w:val="00223E7D"/>
    <w:rsid w:val="00237AB5"/>
    <w:rsid w:val="00241525"/>
    <w:rsid w:val="0027558E"/>
    <w:rsid w:val="00280A8E"/>
    <w:rsid w:val="002A0E8A"/>
    <w:rsid w:val="002A75CF"/>
    <w:rsid w:val="002C2C8C"/>
    <w:rsid w:val="002C751A"/>
    <w:rsid w:val="002D1F7A"/>
    <w:rsid w:val="002D736A"/>
    <w:rsid w:val="002E2B0F"/>
    <w:rsid w:val="002E6CF4"/>
    <w:rsid w:val="00302789"/>
    <w:rsid w:val="0030311F"/>
    <w:rsid w:val="00303149"/>
    <w:rsid w:val="003038CB"/>
    <w:rsid w:val="003045B8"/>
    <w:rsid w:val="00307606"/>
    <w:rsid w:val="00334269"/>
    <w:rsid w:val="00344350"/>
    <w:rsid w:val="0034478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4652"/>
    <w:rsid w:val="003E4FB6"/>
    <w:rsid w:val="003F1D5D"/>
    <w:rsid w:val="0041290A"/>
    <w:rsid w:val="00433C07"/>
    <w:rsid w:val="00441F68"/>
    <w:rsid w:val="00446610"/>
    <w:rsid w:val="00454EB0"/>
    <w:rsid w:val="00455628"/>
    <w:rsid w:val="00456859"/>
    <w:rsid w:val="004648CE"/>
    <w:rsid w:val="00472B40"/>
    <w:rsid w:val="00481F8F"/>
    <w:rsid w:val="004A203E"/>
    <w:rsid w:val="004B6758"/>
    <w:rsid w:val="004E501E"/>
    <w:rsid w:val="004F06A4"/>
    <w:rsid w:val="005145C0"/>
    <w:rsid w:val="00520914"/>
    <w:rsid w:val="005229A7"/>
    <w:rsid w:val="00526B92"/>
    <w:rsid w:val="005270EC"/>
    <w:rsid w:val="00543D53"/>
    <w:rsid w:val="005504A2"/>
    <w:rsid w:val="00552C80"/>
    <w:rsid w:val="00561222"/>
    <w:rsid w:val="00564861"/>
    <w:rsid w:val="0057493A"/>
    <w:rsid w:val="005A14C4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6011A"/>
    <w:rsid w:val="00666C0A"/>
    <w:rsid w:val="00672851"/>
    <w:rsid w:val="00676201"/>
    <w:rsid w:val="006826A2"/>
    <w:rsid w:val="006A38B0"/>
    <w:rsid w:val="006A3BDC"/>
    <w:rsid w:val="006A5BBE"/>
    <w:rsid w:val="006B122C"/>
    <w:rsid w:val="006C2D84"/>
    <w:rsid w:val="006D1FAB"/>
    <w:rsid w:val="006E4105"/>
    <w:rsid w:val="006F03AB"/>
    <w:rsid w:val="006F2AF8"/>
    <w:rsid w:val="00700ED1"/>
    <w:rsid w:val="00705AA3"/>
    <w:rsid w:val="00706EED"/>
    <w:rsid w:val="00707297"/>
    <w:rsid w:val="00711F4E"/>
    <w:rsid w:val="00714300"/>
    <w:rsid w:val="00737CFF"/>
    <w:rsid w:val="00746C8E"/>
    <w:rsid w:val="007606E5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857F4"/>
    <w:rsid w:val="00893052"/>
    <w:rsid w:val="00893790"/>
    <w:rsid w:val="00895085"/>
    <w:rsid w:val="00895E4B"/>
    <w:rsid w:val="008971C4"/>
    <w:rsid w:val="008A085C"/>
    <w:rsid w:val="008B5007"/>
    <w:rsid w:val="008B7EC8"/>
    <w:rsid w:val="008C4822"/>
    <w:rsid w:val="008D4D50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A34CF"/>
    <w:rsid w:val="009A453E"/>
    <w:rsid w:val="009A549D"/>
    <w:rsid w:val="009A7E8B"/>
    <w:rsid w:val="009B330D"/>
    <w:rsid w:val="009B3DF5"/>
    <w:rsid w:val="009C23F9"/>
    <w:rsid w:val="009F5827"/>
    <w:rsid w:val="00A02F50"/>
    <w:rsid w:val="00A12103"/>
    <w:rsid w:val="00A13193"/>
    <w:rsid w:val="00A20B95"/>
    <w:rsid w:val="00A25112"/>
    <w:rsid w:val="00A2663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81CE9"/>
    <w:rsid w:val="00AB28A4"/>
    <w:rsid w:val="00AB5B7C"/>
    <w:rsid w:val="00AB6E10"/>
    <w:rsid w:val="00AC1D49"/>
    <w:rsid w:val="00AC2B0A"/>
    <w:rsid w:val="00AD6004"/>
    <w:rsid w:val="00AD73CB"/>
    <w:rsid w:val="00AE3E10"/>
    <w:rsid w:val="00AF440A"/>
    <w:rsid w:val="00AF48F1"/>
    <w:rsid w:val="00B00FE9"/>
    <w:rsid w:val="00B10610"/>
    <w:rsid w:val="00B13171"/>
    <w:rsid w:val="00B20346"/>
    <w:rsid w:val="00B506C5"/>
    <w:rsid w:val="00B51388"/>
    <w:rsid w:val="00B63E2C"/>
    <w:rsid w:val="00B65D3E"/>
    <w:rsid w:val="00B66F9F"/>
    <w:rsid w:val="00B75210"/>
    <w:rsid w:val="00B862FD"/>
    <w:rsid w:val="00BA00A0"/>
    <w:rsid w:val="00BA6568"/>
    <w:rsid w:val="00BB2B7D"/>
    <w:rsid w:val="00BB787E"/>
    <w:rsid w:val="00BC4798"/>
    <w:rsid w:val="00BC7753"/>
    <w:rsid w:val="00BD2127"/>
    <w:rsid w:val="00BD39BC"/>
    <w:rsid w:val="00C029FE"/>
    <w:rsid w:val="00C10A30"/>
    <w:rsid w:val="00C15096"/>
    <w:rsid w:val="00C2385D"/>
    <w:rsid w:val="00C449DE"/>
    <w:rsid w:val="00C456C6"/>
    <w:rsid w:val="00C45B06"/>
    <w:rsid w:val="00C5102A"/>
    <w:rsid w:val="00C53AC0"/>
    <w:rsid w:val="00C57185"/>
    <w:rsid w:val="00C60DC4"/>
    <w:rsid w:val="00C60E0E"/>
    <w:rsid w:val="00C61759"/>
    <w:rsid w:val="00C61E15"/>
    <w:rsid w:val="00C66FAE"/>
    <w:rsid w:val="00C70280"/>
    <w:rsid w:val="00C90D17"/>
    <w:rsid w:val="00C93616"/>
    <w:rsid w:val="00CA125A"/>
    <w:rsid w:val="00CC3F64"/>
    <w:rsid w:val="00CD3B16"/>
    <w:rsid w:val="00CE302B"/>
    <w:rsid w:val="00D040E1"/>
    <w:rsid w:val="00D147C7"/>
    <w:rsid w:val="00D2353F"/>
    <w:rsid w:val="00D4166C"/>
    <w:rsid w:val="00D42BA4"/>
    <w:rsid w:val="00D47F67"/>
    <w:rsid w:val="00D648C1"/>
    <w:rsid w:val="00D8695B"/>
    <w:rsid w:val="00D86D9D"/>
    <w:rsid w:val="00DB1CCD"/>
    <w:rsid w:val="00DB2624"/>
    <w:rsid w:val="00DE5916"/>
    <w:rsid w:val="00E05D8D"/>
    <w:rsid w:val="00E06E13"/>
    <w:rsid w:val="00E10FAE"/>
    <w:rsid w:val="00E15AEB"/>
    <w:rsid w:val="00E20579"/>
    <w:rsid w:val="00E20DEB"/>
    <w:rsid w:val="00E2287F"/>
    <w:rsid w:val="00E26CD0"/>
    <w:rsid w:val="00E37311"/>
    <w:rsid w:val="00E43FFF"/>
    <w:rsid w:val="00E5446A"/>
    <w:rsid w:val="00E66CDF"/>
    <w:rsid w:val="00E761E2"/>
    <w:rsid w:val="00E97AC1"/>
    <w:rsid w:val="00EA1C90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F005F6"/>
    <w:rsid w:val="00F11CDB"/>
    <w:rsid w:val="00F17894"/>
    <w:rsid w:val="00F27E8A"/>
    <w:rsid w:val="00F35B71"/>
    <w:rsid w:val="00F4510D"/>
    <w:rsid w:val="00F60C8A"/>
    <w:rsid w:val="00F63A11"/>
    <w:rsid w:val="00F64E73"/>
    <w:rsid w:val="00F6760B"/>
    <w:rsid w:val="00F770F1"/>
    <w:rsid w:val="00F865FD"/>
    <w:rsid w:val="00F86F58"/>
    <w:rsid w:val="00F95599"/>
    <w:rsid w:val="00F95DFC"/>
    <w:rsid w:val="00F96840"/>
    <w:rsid w:val="00FB0C65"/>
    <w:rsid w:val="00FB51E5"/>
    <w:rsid w:val="00FD085A"/>
    <w:rsid w:val="00FD4F90"/>
    <w:rsid w:val="00FE6B44"/>
    <w:rsid w:val="00FF1A59"/>
    <w:rsid w:val="00FF1C03"/>
    <w:rsid w:val="00FF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ACB2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2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cornell.edu" TargetMode="External"/><Relationship Id="rId9" Type="http://schemas.openxmlformats.org/officeDocument/2006/relationships/hyperlink" Target="https://confluence.cornell.edu/x/16dpBw" TargetMode="External"/><Relationship Id="rId10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\Template\PROJMGMT\PPMM Status Rpt.dot</Template>
  <TotalTime>21</TotalTime>
  <Pages>3</Pages>
  <Words>697</Words>
  <Characters>3975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Donna Taber</cp:lastModifiedBy>
  <cp:revision>12</cp:revision>
  <cp:lastPrinted>2007-09-12T19:29:00Z</cp:lastPrinted>
  <dcterms:created xsi:type="dcterms:W3CDTF">2011-07-08T13:41:00Z</dcterms:created>
  <dcterms:modified xsi:type="dcterms:W3CDTF">2011-07-08T16:01:00Z</dcterms:modified>
</cp:coreProperties>
</file>