
<file path=[Content_Types].xml><?xml version="1.0" encoding="utf-8"?>
<Types xmlns="http://schemas.openxmlformats.org/package/2006/content-types">
  <Default Extension="png" ContentType="image/pn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DC7" w:rsidRPr="005C107B" w:rsidRDefault="00D52DC7" w:rsidP="00D52DC7">
      <w:pPr>
        <w:pStyle w:val="Heading1"/>
        <w:pPrChange w:id="0" w:author="Monroe Weber-Shirk" w:date="2009-04-20T09:49:00Z">
          <w:pPr>
            <w:pStyle w:val="Heading1"/>
            <w:jc w:val="both"/>
          </w:pPr>
        </w:pPrChange>
      </w:pPr>
      <w:commentRangeStart w:id="1"/>
      <w:r w:rsidRPr="005C107B">
        <w:t>Agua</w:t>
      </w:r>
      <w:smartTag w:uri="urn:schemas-microsoft-com:office:smarttags" w:element="PersonName">
        <w:r w:rsidRPr="005C107B">
          <w:t>Clara</w:t>
        </w:r>
      </w:smartTag>
      <w:r w:rsidRPr="005C107B">
        <w:t>: Gravity powered chemical dose controller system for aluminum sulfate and chlorine dosing</w:t>
      </w:r>
      <w:commentRangeEnd w:id="1"/>
      <w:r>
        <w:rPr>
          <w:rStyle w:val="CommentReference"/>
        </w:rPr>
        <w:commentReference w:id="1"/>
      </w:r>
    </w:p>
    <w:p w:rsidR="00D52DC7" w:rsidRPr="005C107B" w:rsidRDefault="00D52DC7" w:rsidP="00D52DC7">
      <w:pPr>
        <w:pStyle w:val="Heading2"/>
        <w:pPrChange w:id="2" w:author="Monroe Weber-Shirk" w:date="2009-04-20T09:49:00Z">
          <w:pPr>
            <w:pStyle w:val="Heading2"/>
            <w:jc w:val="both"/>
          </w:pPr>
        </w:pPrChange>
      </w:pPr>
      <w:r w:rsidRPr="005C107B">
        <w:t>Abstract</w:t>
      </w:r>
      <w:r w:rsidRPr="005C107B">
        <w:tab/>
        <w:t xml:space="preserve"> (</w:t>
      </w:r>
      <w:del w:id="3" w:author="Monroe Weber-Shirk" w:date="2009-04-20T10:19:00Z">
        <w:r w:rsidRPr="005C107B" w:rsidDel="00AA5B65">
          <w:delText>write at end</w:delText>
        </w:r>
      </w:del>
      <w:ins w:id="4" w:author="Monroe Weber-Shirk" w:date="2009-04-20T10:19:00Z">
        <w:r>
          <w:t>Do this next so you know what you want to include</w:t>
        </w:r>
      </w:ins>
      <w:r w:rsidRPr="005C107B">
        <w:t>)</w:t>
      </w:r>
    </w:p>
    <w:p w:rsidR="00D52DC7" w:rsidRPr="005C107B" w:rsidRDefault="00D52DC7" w:rsidP="00D52DC7">
      <w:pPr>
        <w:pStyle w:val="Heading2"/>
        <w:pPrChange w:id="5" w:author="Monroe Weber-Shirk" w:date="2009-04-20T10:16:00Z">
          <w:pPr>
            <w:pStyle w:val="Heading2"/>
            <w:spacing w:before="100" w:beforeAutospacing="1" w:after="100" w:afterAutospacing="1"/>
            <w:jc w:val="both"/>
          </w:pPr>
        </w:pPrChange>
      </w:pPr>
      <w:r w:rsidRPr="005C107B">
        <w:t>For LFOM:</w:t>
      </w:r>
    </w:p>
    <w:p w:rsidR="00D52DC7" w:rsidRPr="005C107B" w:rsidRDefault="00D52DC7" w:rsidP="00020C63">
      <w:pPr>
        <w:spacing w:before="100" w:beforeAutospacing="1" w:after="100" w:afterAutospacing="1" w:line="240" w:lineRule="auto"/>
        <w:rPr>
          <w:sz w:val="24"/>
          <w:szCs w:val="24"/>
        </w:rPr>
      </w:pPr>
      <w:commentRangeStart w:id="6"/>
      <w:del w:id="7" w:author="Monroe Weber-Shirk" w:date="2009-04-20T09:10:00Z">
        <w:r w:rsidRPr="005C107B" w:rsidDel="00032298">
          <w:rPr>
            <w:sz w:val="24"/>
            <w:szCs w:val="24"/>
          </w:rPr>
          <w:delText>Initial concepts for a</w:delText>
        </w:r>
      </w:del>
      <w:ins w:id="8" w:author="Monroe Weber-Shirk" w:date="2009-04-20T09:10:00Z">
        <w:r>
          <w:rPr>
            <w:sz w:val="24"/>
            <w:szCs w:val="24"/>
          </w:rPr>
          <w:t>A</w:t>
        </w:r>
      </w:ins>
      <w:r w:rsidRPr="005C107B">
        <w:rPr>
          <w:sz w:val="24"/>
          <w:szCs w:val="24"/>
        </w:rPr>
        <w:t xml:space="preserve"> non-electrical technique for the regulation of chemical dos</w:t>
      </w:r>
      <w:ins w:id="9" w:author="Monroe Weber-Shirk" w:date="2009-04-20T09:10:00Z">
        <w:r>
          <w:rPr>
            <w:sz w:val="24"/>
            <w:szCs w:val="24"/>
          </w:rPr>
          <w:t>e</w:t>
        </w:r>
      </w:ins>
      <w:del w:id="10" w:author="Monroe Weber-Shirk" w:date="2009-04-20T09:10:00Z">
        <w:r w:rsidRPr="005C107B" w:rsidDel="00032298">
          <w:rPr>
            <w:sz w:val="24"/>
            <w:szCs w:val="24"/>
          </w:rPr>
          <w:delText>ing</w:delText>
        </w:r>
      </w:del>
      <w:r w:rsidRPr="005C107B">
        <w:rPr>
          <w:sz w:val="24"/>
          <w:szCs w:val="24"/>
        </w:rPr>
        <w:t xml:space="preserve"> in </w:t>
      </w:r>
      <w:del w:id="11" w:author="Monroe Weber-Shirk" w:date="2009-04-20T09:10:00Z">
        <w:r w:rsidRPr="005C107B" w:rsidDel="00032298">
          <w:rPr>
            <w:sz w:val="24"/>
            <w:szCs w:val="24"/>
          </w:rPr>
          <w:delText xml:space="preserve">robust </w:delText>
        </w:r>
      </w:del>
      <w:r w:rsidRPr="005C107B">
        <w:rPr>
          <w:sz w:val="24"/>
          <w:szCs w:val="24"/>
        </w:rPr>
        <w:t xml:space="preserve">water treatment plants </w:t>
      </w:r>
      <w:del w:id="12" w:author="Monroe Weber-Shirk" w:date="2009-04-20T09:10:00Z">
        <w:r w:rsidRPr="005C107B" w:rsidDel="00032298">
          <w:rPr>
            <w:sz w:val="24"/>
            <w:szCs w:val="24"/>
          </w:rPr>
          <w:delText xml:space="preserve">were </w:delText>
        </w:r>
      </w:del>
      <w:ins w:id="13" w:author="Monroe Weber-Shirk" w:date="2009-04-20T09:10:00Z">
        <w:r>
          <w:rPr>
            <w:sz w:val="24"/>
            <w:szCs w:val="24"/>
          </w:rPr>
          <w:t>was</w:t>
        </w:r>
        <w:r w:rsidRPr="005C107B">
          <w:rPr>
            <w:sz w:val="24"/>
            <w:szCs w:val="24"/>
          </w:rPr>
          <w:t xml:space="preserve"> </w:t>
        </w:r>
      </w:ins>
      <w:r w:rsidRPr="005C107B">
        <w:rPr>
          <w:sz w:val="24"/>
          <w:szCs w:val="24"/>
        </w:rPr>
        <w:t>tested</w:t>
      </w:r>
      <w:ins w:id="14" w:author="Monroe Weber-Shirk" w:date="2009-04-20T09:10:00Z">
        <w:r>
          <w:rPr>
            <w:sz w:val="24"/>
            <w:szCs w:val="24"/>
          </w:rPr>
          <w:t xml:space="preserve"> </w:t>
        </w:r>
      </w:ins>
      <w:ins w:id="15" w:author="Monroe Weber-Shirk" w:date="2009-04-20T09:11:00Z">
        <w:r>
          <w:rPr>
            <w:sz w:val="24"/>
            <w:szCs w:val="24"/>
          </w:rPr>
          <w:t xml:space="preserve">at pilot scale </w:t>
        </w:r>
      </w:ins>
      <w:ins w:id="16" w:author="Monroe Weber-Shirk" w:date="2009-04-20T09:10:00Z">
        <w:r>
          <w:rPr>
            <w:sz w:val="24"/>
            <w:szCs w:val="24"/>
          </w:rPr>
          <w:t>and then implemented in a full scale water treatment</w:t>
        </w:r>
      </w:ins>
      <w:r w:rsidRPr="005C107B">
        <w:rPr>
          <w:sz w:val="24"/>
          <w:szCs w:val="24"/>
        </w:rPr>
        <w:t>. A Linear Flow Orifice Meter (LFOM) based on the concept of the Sutro weir was added to the entrance tank</w:t>
      </w:r>
      <w:ins w:id="17" w:author="Monroe Weber-Shirk" w:date="2009-04-20T09:11:00Z">
        <w:r>
          <w:rPr>
            <w:sz w:val="24"/>
            <w:szCs w:val="24"/>
          </w:rPr>
          <w:t xml:space="preserve"> of the water treatment plant</w:t>
        </w:r>
      </w:ins>
      <w:del w:id="18" w:author="Monroe Weber-Shirk" w:date="2009-04-20T09:11:00Z">
        <w:r w:rsidRPr="005C107B" w:rsidDel="00032298">
          <w:rPr>
            <w:sz w:val="24"/>
            <w:szCs w:val="24"/>
          </w:rPr>
          <w:delText xml:space="preserve"> of a pilot scale drinking water treatment plant</w:delText>
        </w:r>
      </w:del>
      <w:r w:rsidRPr="005C107B">
        <w:rPr>
          <w:sz w:val="24"/>
          <w:szCs w:val="24"/>
        </w:rPr>
        <w:t xml:space="preserve">. The LFOM was evaluated for linearity and flow measurement accuracy over a range of flows from 20 to 140 L/min. The flow rate was shown to be linearly related to water height. </w:t>
      </w:r>
      <w:ins w:id="19" w:author="Monroe Weber-Shirk" w:date="2009-04-20T09:13:00Z">
        <w:r>
          <w:rPr>
            <w:sz w:val="24"/>
            <w:szCs w:val="24"/>
          </w:rPr>
          <w:t xml:space="preserve">The linear response of the LFOM was coupled with the linear output of a flow controller to create </w:t>
        </w:r>
      </w:ins>
      <w:ins w:id="20" w:author="Monroe Weber-Shirk" w:date="2009-04-20T09:14:00Z">
        <w:r>
          <w:rPr>
            <w:sz w:val="24"/>
            <w:szCs w:val="24"/>
          </w:rPr>
          <w:t>the</w:t>
        </w:r>
      </w:ins>
      <w:del w:id="21" w:author="Monroe Weber-Shirk" w:date="2009-04-20T09:14:00Z">
        <w:r w:rsidRPr="005C107B" w:rsidDel="00F01905">
          <w:rPr>
            <w:sz w:val="24"/>
            <w:szCs w:val="24"/>
          </w:rPr>
          <w:delText xml:space="preserve">This </w:delText>
        </w:r>
      </w:del>
      <w:del w:id="22" w:author="Monroe Weber-Shirk" w:date="2009-04-20T09:11:00Z">
        <w:r w:rsidRPr="005C107B" w:rsidDel="00032298">
          <w:rPr>
            <w:sz w:val="24"/>
            <w:szCs w:val="24"/>
          </w:rPr>
          <w:delText>will allow</w:delText>
        </w:r>
      </w:del>
      <w:del w:id="23" w:author="Monroe Weber-Shirk" w:date="2009-04-20T09:14:00Z">
        <w:r w:rsidRPr="005C107B" w:rsidDel="00F01905">
          <w:rPr>
            <w:sz w:val="24"/>
            <w:szCs w:val="24"/>
          </w:rPr>
          <w:delText xml:space="preserve"> creation of a</w:delText>
        </w:r>
      </w:del>
      <w:r w:rsidRPr="005C107B">
        <w:rPr>
          <w:sz w:val="24"/>
          <w:szCs w:val="24"/>
        </w:rPr>
        <w:t xml:space="preserve"> chemical </w:t>
      </w:r>
      <w:del w:id="24" w:author="Monroe Weber-Shirk" w:date="2009-04-20T09:14:00Z">
        <w:r w:rsidRPr="005C107B" w:rsidDel="00F01905">
          <w:rPr>
            <w:sz w:val="24"/>
            <w:szCs w:val="24"/>
          </w:rPr>
          <w:delText>flow control module regulated by a float system in the entrance tank</w:delText>
        </w:r>
      </w:del>
      <w:ins w:id="25" w:author="Monroe Weber-Shirk" w:date="2009-04-20T09:14:00Z">
        <w:r>
          <w:rPr>
            <w:sz w:val="24"/>
            <w:szCs w:val="24"/>
          </w:rPr>
          <w:t>dose controller</w:t>
        </w:r>
      </w:ins>
      <w:r w:rsidRPr="005C107B">
        <w:rPr>
          <w:sz w:val="24"/>
          <w:szCs w:val="24"/>
        </w:rPr>
        <w:t>. Th</w:t>
      </w:r>
      <w:ins w:id="26" w:author="Monroe Weber-Shirk" w:date="2009-04-20T09:14:00Z">
        <w:r>
          <w:rPr>
            <w:sz w:val="24"/>
            <w:szCs w:val="24"/>
          </w:rPr>
          <w:t>is innovation</w:t>
        </w:r>
      </w:ins>
      <w:del w:id="27" w:author="Monroe Weber-Shirk" w:date="2009-04-20T09:14:00Z">
        <w:r w:rsidRPr="005C107B" w:rsidDel="00F01905">
          <w:rPr>
            <w:sz w:val="24"/>
            <w:szCs w:val="24"/>
          </w:rPr>
          <w:delText>e</w:delText>
        </w:r>
      </w:del>
      <w:r w:rsidRPr="005C107B">
        <w:rPr>
          <w:sz w:val="24"/>
          <w:szCs w:val="24"/>
        </w:rPr>
        <w:t xml:space="preserve"> </w:t>
      </w:r>
      <w:del w:id="28" w:author="Monroe Weber-Shirk" w:date="2009-04-20T09:14:00Z">
        <w:r w:rsidRPr="005C107B" w:rsidDel="00F01905">
          <w:rPr>
            <w:sz w:val="24"/>
            <w:szCs w:val="24"/>
          </w:rPr>
          <w:delText>experiment shows a significant achievement in the movement to bring clean water to communities without access to electricity.</w:delText>
        </w:r>
        <w:commentRangeEnd w:id="6"/>
        <w:r w:rsidDel="00F01905">
          <w:rPr>
            <w:rStyle w:val="CommentReference"/>
          </w:rPr>
          <w:commentReference w:id="6"/>
        </w:r>
      </w:del>
      <w:ins w:id="29" w:author="Monroe Weber-Shirk" w:date="2009-04-20T09:14:00Z">
        <w:r>
          <w:rPr>
            <w:sz w:val="24"/>
            <w:szCs w:val="24"/>
          </w:rPr>
          <w:t>eliminates the need for plant operators to adjust the chemical feed when the flow</w:t>
        </w:r>
      </w:ins>
      <w:ins w:id="30" w:author="Monroe Weber-Shirk" w:date="2009-04-20T09:15:00Z">
        <w:r>
          <w:rPr>
            <w:sz w:val="24"/>
            <w:szCs w:val="24"/>
          </w:rPr>
          <w:t xml:space="preserve"> rate </w:t>
        </w:r>
      </w:ins>
      <w:ins w:id="31" w:author="Monroe Weber-Shirk" w:date="2009-04-20T09:14:00Z">
        <w:r>
          <w:rPr>
            <w:sz w:val="24"/>
            <w:szCs w:val="24"/>
          </w:rPr>
          <w:t>through the plant changes.</w:t>
        </w:r>
      </w:ins>
    </w:p>
    <w:p w:rsidR="00D52DC7" w:rsidRPr="005C107B" w:rsidRDefault="00D52DC7" w:rsidP="00D52DC7">
      <w:pPr>
        <w:pStyle w:val="Heading2"/>
        <w:pPrChange w:id="32" w:author="Monroe Weber-Shirk" w:date="2009-04-20T09:49:00Z">
          <w:pPr>
            <w:pStyle w:val="Heading2"/>
            <w:spacing w:before="100" w:beforeAutospacing="1" w:after="100" w:afterAutospacing="1"/>
            <w:jc w:val="both"/>
          </w:pPr>
        </w:pPrChange>
      </w:pPr>
      <w:r w:rsidRPr="005C107B">
        <w:t>Introduction</w:t>
      </w:r>
    </w:p>
    <w:p w:rsidR="00D52DC7" w:rsidRPr="005C107B" w:rsidDel="00230650" w:rsidRDefault="00D52DC7" w:rsidP="00F30D38">
      <w:pPr>
        <w:rPr>
          <w:del w:id="33" w:author="Monroe Weber-Shirk" w:date="2009-04-20T09:49:00Z"/>
          <w:b/>
          <w:bCs/>
          <w:sz w:val="36"/>
          <w:szCs w:val="36"/>
        </w:rPr>
      </w:pPr>
      <w:del w:id="34" w:author="Monroe Weber-Shirk" w:date="2009-04-20T09:49:00Z">
        <w:r w:rsidRPr="005C107B" w:rsidDel="00230650">
          <w:rPr>
            <w:b/>
            <w:bCs/>
            <w:sz w:val="36"/>
            <w:szCs w:val="36"/>
          </w:rPr>
          <w:delText>1. Introduction</w:delText>
        </w:r>
      </w:del>
    </w:p>
    <w:p w:rsidR="00D52DC7" w:rsidRDefault="00D52DC7" w:rsidP="00F30D38">
      <w:pPr>
        <w:rPr>
          <w:ins w:id="35" w:author="Monroe Weber-Shirk" w:date="2009-04-20T09:42:00Z"/>
          <w:sz w:val="24"/>
          <w:szCs w:val="24"/>
        </w:rPr>
      </w:pPr>
      <w:r w:rsidRPr="005C107B">
        <w:rPr>
          <w:sz w:val="24"/>
          <w:szCs w:val="24"/>
        </w:rPr>
        <w:t>Adaptation of</w:t>
      </w:r>
      <w:ins w:id="36" w:author="Monroe Weber-Shirk" w:date="2009-04-20T09:24:00Z">
        <w:r>
          <w:rPr>
            <w:sz w:val="24"/>
            <w:szCs w:val="24"/>
          </w:rPr>
          <w:t xml:space="preserve"> </w:t>
        </w:r>
      </w:ins>
      <w:ins w:id="37" w:author="Monroe Weber-Shirk" w:date="2009-04-20T09:25:00Z">
        <w:r>
          <w:rPr>
            <w:sz w:val="24"/>
            <w:szCs w:val="24"/>
          </w:rPr>
          <w:t>conventional drinking water treatment</w:t>
        </w:r>
      </w:ins>
      <w:del w:id="38" w:author="Monroe Weber-Shirk" w:date="2009-04-20T09:25:00Z">
        <w:r w:rsidRPr="005C107B" w:rsidDel="00C96D72">
          <w:rPr>
            <w:sz w:val="24"/>
            <w:szCs w:val="24"/>
          </w:rPr>
          <w:delText xml:space="preserve"> water purification</w:delText>
        </w:r>
      </w:del>
      <w:r w:rsidRPr="005C107B">
        <w:rPr>
          <w:sz w:val="24"/>
          <w:szCs w:val="24"/>
        </w:rPr>
        <w:t xml:space="preserve"> technolog</w:t>
      </w:r>
      <w:ins w:id="39" w:author="Monroe Weber-Shirk" w:date="2009-04-20T09:25:00Z">
        <w:r>
          <w:rPr>
            <w:sz w:val="24"/>
            <w:szCs w:val="24"/>
          </w:rPr>
          <w:t>ies</w:t>
        </w:r>
      </w:ins>
      <w:del w:id="40" w:author="Monroe Weber-Shirk" w:date="2009-04-20T09:25:00Z">
        <w:r w:rsidRPr="005C107B" w:rsidDel="00C96D72">
          <w:rPr>
            <w:sz w:val="24"/>
            <w:szCs w:val="24"/>
          </w:rPr>
          <w:delText>y</w:delText>
        </w:r>
      </w:del>
      <w:r w:rsidRPr="005C107B">
        <w:rPr>
          <w:sz w:val="24"/>
          <w:szCs w:val="24"/>
        </w:rPr>
        <w:t xml:space="preserve"> for use in </w:t>
      </w:r>
      <w:del w:id="41" w:author="Monroe Weber-Shirk" w:date="2009-04-20T09:25:00Z">
        <w:r w:rsidRPr="005C107B" w:rsidDel="00C96D72">
          <w:rPr>
            <w:sz w:val="24"/>
            <w:szCs w:val="24"/>
          </w:rPr>
          <w:delText>developing countries</w:delText>
        </w:r>
      </w:del>
      <w:ins w:id="42" w:author="Monroe Weber-Shirk" w:date="2009-04-20T09:25:00Z">
        <w:r>
          <w:rPr>
            <w:sz w:val="24"/>
            <w:szCs w:val="24"/>
          </w:rPr>
          <w:t>the Global South</w:t>
        </w:r>
      </w:ins>
      <w:r w:rsidRPr="005C107B">
        <w:rPr>
          <w:sz w:val="24"/>
          <w:szCs w:val="24"/>
        </w:rPr>
        <w:t xml:space="preserve"> is a concern of growing urgency. </w:t>
      </w:r>
      <w:ins w:id="43" w:author="Monroe Weber-Shirk" w:date="2009-04-20T09:41:00Z">
        <w:r>
          <w:rPr>
            <w:sz w:val="24"/>
            <w:szCs w:val="24"/>
          </w:rPr>
          <w:t>C</w:t>
        </w:r>
      </w:ins>
      <w:ins w:id="44" w:author="Monroe Weber-Shirk" w:date="2009-04-20T09:39:00Z">
        <w:r>
          <w:rPr>
            <w:sz w:val="24"/>
            <w:szCs w:val="24"/>
          </w:rPr>
          <w:t xml:space="preserve">onventional water treatment technologies </w:t>
        </w:r>
      </w:ins>
      <w:ins w:id="45" w:author="Monroe Weber-Shirk" w:date="2009-04-20T09:44:00Z">
        <w:r>
          <w:rPr>
            <w:sz w:val="24"/>
            <w:szCs w:val="24"/>
          </w:rPr>
          <w:t xml:space="preserve">that have been imported into the Global South </w:t>
        </w:r>
      </w:ins>
      <w:ins w:id="46" w:author="Monroe Weber-Shirk" w:date="2009-04-20T09:41:00Z">
        <w:r>
          <w:rPr>
            <w:sz w:val="24"/>
            <w:szCs w:val="24"/>
          </w:rPr>
          <w:t xml:space="preserve">frequently fail and are abandoned for three reasons. </w:t>
        </w:r>
      </w:ins>
    </w:p>
    <w:p w:rsidR="00D52DC7" w:rsidRPr="00D52DC7" w:rsidRDefault="00D52DC7" w:rsidP="00374262">
      <w:pPr>
        <w:numPr>
          <w:ilvl w:val="0"/>
          <w:numId w:val="2"/>
          <w:ins w:id="47" w:author="Monroe Weber-Shirk" w:date="2009-04-20T09:42:00Z"/>
        </w:numPr>
        <w:rPr>
          <w:ins w:id="48" w:author="Monroe Weber-Shirk" w:date="2009-04-20T09:42:00Z"/>
          <w:sz w:val="22"/>
          <w:szCs w:val="22"/>
          <w:rPrChange w:id="49" w:author="Monroe Weber-Shirk" w:date="2009-04-20T09:42:00Z">
            <w:rPr>
              <w:ins w:id="50" w:author="Monroe Weber-Shirk" w:date="2009-04-20T09:42:00Z"/>
              <w:rFonts w:eastAsia="Times New Roman"/>
              <w:sz w:val="24"/>
              <w:szCs w:val="22"/>
            </w:rPr>
          </w:rPrChange>
        </w:rPr>
      </w:pPr>
      <w:ins w:id="51" w:author="Monroe Weber-Shirk" w:date="2009-04-20T09:41:00Z">
        <w:r>
          <w:rPr>
            <w:sz w:val="24"/>
            <w:szCs w:val="24"/>
          </w:rPr>
          <w:t>Conventional technologies rely</w:t>
        </w:r>
      </w:ins>
      <w:ins w:id="52" w:author="Monroe Weber-Shirk" w:date="2009-04-20T09:39:00Z">
        <w:r>
          <w:rPr>
            <w:sz w:val="24"/>
            <w:szCs w:val="24"/>
          </w:rPr>
          <w:t xml:space="preserve"> on customized components </w:t>
        </w:r>
      </w:ins>
      <w:ins w:id="53" w:author="Monroe Weber-Shirk" w:date="2009-04-20T09:42:00Z">
        <w:r>
          <w:rPr>
            <w:sz w:val="24"/>
            <w:szCs w:val="24"/>
          </w:rPr>
          <w:t>that are not available</w:t>
        </w:r>
      </w:ins>
      <w:ins w:id="54" w:author="Monroe Weber-Shirk" w:date="2009-04-20T09:39:00Z">
        <w:r>
          <w:rPr>
            <w:sz w:val="24"/>
            <w:szCs w:val="24"/>
          </w:rPr>
          <w:t xml:space="preserve"> in the Global South </w:t>
        </w:r>
      </w:ins>
    </w:p>
    <w:p w:rsidR="00D52DC7" w:rsidRPr="00D52DC7" w:rsidRDefault="00D52DC7" w:rsidP="00374262">
      <w:pPr>
        <w:numPr>
          <w:ilvl w:val="0"/>
          <w:numId w:val="2"/>
          <w:ins w:id="55" w:author="Monroe Weber-Shirk" w:date="2009-04-20T09:42:00Z"/>
        </w:numPr>
        <w:rPr>
          <w:ins w:id="56" w:author="Monroe Weber-Shirk" w:date="2009-04-20T09:42:00Z"/>
          <w:sz w:val="22"/>
          <w:szCs w:val="22"/>
          <w:rPrChange w:id="57" w:author="Monroe Weber-Shirk" w:date="2009-04-20T09:43:00Z">
            <w:rPr>
              <w:ins w:id="58" w:author="Monroe Weber-Shirk" w:date="2009-04-20T09:42:00Z"/>
              <w:rFonts w:eastAsia="Times New Roman"/>
              <w:sz w:val="24"/>
              <w:szCs w:val="22"/>
            </w:rPr>
          </w:rPrChange>
        </w:rPr>
      </w:pPr>
      <w:ins w:id="59" w:author="Monroe Weber-Shirk" w:date="2009-04-20T09:42:00Z">
        <w:r>
          <w:rPr>
            <w:sz w:val="24"/>
            <w:szCs w:val="24"/>
          </w:rPr>
          <w:t>The reliance on electricity to power pumps, mixers, and valves results in excessively high operating costs</w:t>
        </w:r>
      </w:ins>
    </w:p>
    <w:p w:rsidR="00D52DC7" w:rsidRPr="00D52DC7" w:rsidRDefault="00D52DC7" w:rsidP="00374262">
      <w:pPr>
        <w:numPr>
          <w:ilvl w:val="0"/>
          <w:numId w:val="2"/>
          <w:ins w:id="60" w:author="Monroe Weber-Shirk" w:date="2009-04-20T09:42:00Z"/>
        </w:numPr>
        <w:rPr>
          <w:ins w:id="61" w:author="Monroe Weber-Shirk" w:date="2009-04-20T09:42:00Z"/>
          <w:sz w:val="22"/>
          <w:szCs w:val="22"/>
          <w:rPrChange w:id="62" w:author="Monroe Weber-Shirk" w:date="2009-04-20T09:42:00Z">
            <w:rPr>
              <w:ins w:id="63" w:author="Monroe Weber-Shirk" w:date="2009-04-20T09:42:00Z"/>
              <w:rFonts w:eastAsia="Times New Roman"/>
              <w:sz w:val="24"/>
              <w:szCs w:val="22"/>
            </w:rPr>
          </w:rPrChange>
        </w:rPr>
      </w:pPr>
      <w:ins w:id="64" w:author="Monroe Weber-Shirk" w:date="2009-04-20T09:44:00Z">
        <w:r>
          <w:t xml:space="preserve">Conventional technologies are often not designed to facilitate operator monitoring </w:t>
        </w:r>
      </w:ins>
      <w:ins w:id="65" w:author="Monroe Weber-Shirk" w:date="2009-04-20T09:46:00Z">
        <w:r>
          <w:t xml:space="preserve">and regulation </w:t>
        </w:r>
      </w:ins>
      <w:ins w:id="66" w:author="Monroe Weber-Shirk" w:date="2009-04-20T09:44:00Z">
        <w:r>
          <w:t>of the flocculation process</w:t>
        </w:r>
      </w:ins>
      <w:ins w:id="67" w:author="Monroe Weber-Shirk" w:date="2009-04-20T09:46:00Z">
        <w:r>
          <w:t xml:space="preserve">. For example the control panel for the plant is inside an office building and the flocculation process is out in the open and far from the control panel. </w:t>
        </w:r>
      </w:ins>
    </w:p>
    <w:p w:rsidR="00D52DC7" w:rsidRPr="005C107B" w:rsidRDefault="00D52DC7" w:rsidP="00374262">
      <w:pPr>
        <w:numPr>
          <w:ins w:id="68" w:author="Monroe Weber-Shirk" w:date="2009-04-20T09:42:00Z"/>
        </w:numPr>
      </w:pPr>
      <w:r w:rsidRPr="005C107B">
        <w:rPr>
          <w:sz w:val="24"/>
          <w:szCs w:val="24"/>
        </w:rPr>
        <w:t xml:space="preserve">The lack of clean drinking water provides avenues for infection by waterborne pathogens which are currently one of the major causes of mortality for children under five years old. The </w:t>
      </w:r>
      <w:commentRangeStart w:id="69"/>
      <w:r w:rsidRPr="005C107B">
        <w:rPr>
          <w:sz w:val="24"/>
          <w:szCs w:val="24"/>
        </w:rPr>
        <w:t>Agua</w:t>
      </w:r>
      <w:del w:id="70" w:author="Monroe Weber-Shirk" w:date="2009-04-20T09:51:00Z">
        <w:r w:rsidRPr="005C107B" w:rsidDel="00230650">
          <w:rPr>
            <w:sz w:val="24"/>
            <w:szCs w:val="24"/>
          </w:rPr>
          <w:delText xml:space="preserve"> </w:delText>
        </w:r>
      </w:del>
      <w:smartTag w:uri="urn:schemas-microsoft-com:office:smarttags" w:element="PersonName">
        <w:r w:rsidRPr="005C107B">
          <w:rPr>
            <w:sz w:val="24"/>
            <w:szCs w:val="24"/>
          </w:rPr>
          <w:t>Clara</w:t>
        </w:r>
      </w:smartTag>
      <w:r w:rsidRPr="005C107B">
        <w:rPr>
          <w:sz w:val="24"/>
          <w:szCs w:val="24"/>
        </w:rPr>
        <w:t xml:space="preserve"> </w:t>
      </w:r>
      <w:commentRangeEnd w:id="69"/>
      <w:r>
        <w:rPr>
          <w:rStyle w:val="CommentReference"/>
        </w:rPr>
        <w:commentReference w:id="69"/>
      </w:r>
      <w:r w:rsidRPr="005C107B">
        <w:rPr>
          <w:sz w:val="24"/>
          <w:szCs w:val="24"/>
        </w:rPr>
        <w:t xml:space="preserve">team is working to bring clean water to communities </w:t>
      </w:r>
      <w:commentRangeStart w:id="71"/>
      <w:r w:rsidRPr="005C107B">
        <w:rPr>
          <w:sz w:val="24"/>
          <w:szCs w:val="24"/>
        </w:rPr>
        <w:t xml:space="preserve">throughout </w:t>
      </w:r>
      <w:smartTag w:uri="urn:schemas-microsoft-com:office:smarttags" w:element="country-region">
        <w:smartTag w:uri="urn:schemas-microsoft-com:office:smarttags" w:element="place">
          <w:r w:rsidRPr="005C107B">
            <w:rPr>
              <w:sz w:val="24"/>
              <w:szCs w:val="24"/>
            </w:rPr>
            <w:t>Honduras</w:t>
          </w:r>
        </w:smartTag>
      </w:smartTag>
      <w:r w:rsidRPr="005C107B">
        <w:rPr>
          <w:sz w:val="24"/>
          <w:szCs w:val="24"/>
        </w:rPr>
        <w:t xml:space="preserve"> </w:t>
      </w:r>
      <w:commentRangeEnd w:id="71"/>
      <w:r>
        <w:rPr>
          <w:rStyle w:val="CommentReference"/>
        </w:rPr>
        <w:commentReference w:id="71"/>
      </w:r>
      <w:r w:rsidRPr="005C107B">
        <w:rPr>
          <w:sz w:val="24"/>
          <w:szCs w:val="24"/>
        </w:rPr>
        <w:t xml:space="preserve">with a flocculation-sedimentation water treatment design. The design requires the addition of aluminum </w:t>
      </w:r>
      <w:del w:id="72" w:author="Monroe Weber-Shirk" w:date="2009-04-20T09:52:00Z">
        <w:r w:rsidRPr="005C107B" w:rsidDel="00230650">
          <w:rPr>
            <w:sz w:val="24"/>
            <w:szCs w:val="24"/>
          </w:rPr>
          <w:delText xml:space="preserve">hydroxide </w:delText>
        </w:r>
      </w:del>
      <w:ins w:id="73" w:author="Monroe Weber-Shirk" w:date="2009-04-20T09:52:00Z">
        <w:r>
          <w:rPr>
            <w:sz w:val="24"/>
            <w:szCs w:val="24"/>
          </w:rPr>
          <w:t>sulfate (alum)</w:t>
        </w:r>
        <w:r w:rsidRPr="005C107B">
          <w:rPr>
            <w:sz w:val="24"/>
            <w:szCs w:val="24"/>
          </w:rPr>
          <w:t xml:space="preserve"> </w:t>
        </w:r>
      </w:ins>
      <w:r w:rsidRPr="005C107B">
        <w:rPr>
          <w:sz w:val="24"/>
          <w:szCs w:val="24"/>
        </w:rPr>
        <w:t xml:space="preserve">as a coagulation agent. Plant operators manually adjust the alum </w:t>
      </w:r>
      <w:commentRangeStart w:id="74"/>
      <w:r w:rsidRPr="005C107B">
        <w:rPr>
          <w:sz w:val="24"/>
          <w:szCs w:val="24"/>
        </w:rPr>
        <w:t xml:space="preserve">dose </w:t>
      </w:r>
      <w:commentRangeEnd w:id="74"/>
      <w:r>
        <w:rPr>
          <w:rStyle w:val="CommentReference"/>
        </w:rPr>
        <w:commentReference w:id="74"/>
      </w:r>
      <w:commentRangeStart w:id="75"/>
      <w:r w:rsidRPr="005C107B">
        <w:rPr>
          <w:sz w:val="24"/>
          <w:szCs w:val="24"/>
        </w:rPr>
        <w:t>based on the daily flow rate of the treatment facility</w:t>
      </w:r>
      <w:commentRangeEnd w:id="75"/>
      <w:r>
        <w:rPr>
          <w:rStyle w:val="CommentReference"/>
        </w:rPr>
        <w:commentReference w:id="75"/>
      </w:r>
      <w:r w:rsidRPr="005C107B">
        <w:rPr>
          <w:sz w:val="24"/>
          <w:szCs w:val="24"/>
        </w:rPr>
        <w:t xml:space="preserve">. </w:t>
      </w:r>
      <w:commentRangeStart w:id="76"/>
      <w:r w:rsidRPr="005C107B">
        <w:rPr>
          <w:sz w:val="24"/>
          <w:szCs w:val="24"/>
        </w:rPr>
        <w:t xml:space="preserve">A useful innovation is necessary in the regulation of aluminum hydroxide into the system as flow changes without the use of electrical devices. </w:t>
      </w:r>
      <w:commentRangeEnd w:id="76"/>
      <w:r>
        <w:rPr>
          <w:rStyle w:val="CommentReference"/>
        </w:rPr>
        <w:commentReference w:id="76"/>
      </w:r>
      <w:r w:rsidRPr="005C107B">
        <w:rPr>
          <w:sz w:val="24"/>
          <w:szCs w:val="24"/>
        </w:rPr>
        <w:t xml:space="preserve">Currently options for the control of chemical additions to water treatment plants are </w:t>
      </w:r>
      <w:del w:id="77" w:author="Monroe Weber-Shirk" w:date="2009-04-20T09:54:00Z">
        <w:r w:rsidRPr="005C107B" w:rsidDel="00230650">
          <w:rPr>
            <w:sz w:val="24"/>
            <w:szCs w:val="24"/>
          </w:rPr>
          <w:delText xml:space="preserve">either </w:delText>
        </w:r>
      </w:del>
      <w:r w:rsidRPr="005C107B">
        <w:rPr>
          <w:sz w:val="24"/>
          <w:szCs w:val="24"/>
        </w:rPr>
        <w:t xml:space="preserve">an electric pump or manual adjustment of chemical flows. </w:t>
      </w:r>
    </w:p>
    <w:p w:rsidR="00D52DC7" w:rsidRPr="005C107B" w:rsidRDefault="00D52DC7" w:rsidP="00D52DC7">
      <w:pPr>
        <w:pStyle w:val="Heading2"/>
        <w:pPrChange w:id="78" w:author="Monroe Weber-Shirk" w:date="2009-04-20T10:16:00Z">
          <w:pPr>
            <w:pStyle w:val="Heading2"/>
            <w:jc w:val="both"/>
          </w:pPr>
        </w:pPrChange>
      </w:pPr>
      <w:commentRangeStart w:id="79"/>
      <w:r w:rsidRPr="005C107B">
        <w:t>Objectives</w:t>
      </w:r>
      <w:commentRangeEnd w:id="79"/>
      <w:r>
        <w:rPr>
          <w:rStyle w:val="CommentReference"/>
        </w:rPr>
        <w:commentReference w:id="79"/>
      </w:r>
    </w:p>
    <w:p w:rsidR="00D52DC7" w:rsidRPr="005C107B" w:rsidRDefault="00D52DC7" w:rsidP="001C4747">
      <w:pPr>
        <w:autoSpaceDE w:val="0"/>
        <w:autoSpaceDN w:val="0"/>
        <w:adjustRightInd w:val="0"/>
        <w:spacing w:line="240" w:lineRule="auto"/>
        <w:rPr>
          <w:rFonts w:cs="AdvPS4ADC75"/>
          <w:sz w:val="18"/>
          <w:szCs w:val="18"/>
        </w:rPr>
      </w:pPr>
      <w:r w:rsidRPr="005C107B">
        <w:rPr>
          <w:rFonts w:cs="AdvPS4ADC75"/>
          <w:sz w:val="18"/>
          <w:szCs w:val="18"/>
        </w:rPr>
        <w:t>1. Calibrated to easily vary the flow rate</w:t>
      </w:r>
    </w:p>
    <w:p w:rsidR="00D52DC7" w:rsidRPr="005C107B" w:rsidRDefault="00D52DC7" w:rsidP="001C4747">
      <w:pPr>
        <w:autoSpaceDE w:val="0"/>
        <w:autoSpaceDN w:val="0"/>
        <w:adjustRightInd w:val="0"/>
        <w:spacing w:line="240" w:lineRule="auto"/>
        <w:rPr>
          <w:rFonts w:cs="AdvPS4ADC75"/>
          <w:sz w:val="18"/>
          <w:szCs w:val="18"/>
        </w:rPr>
      </w:pPr>
      <w:r w:rsidRPr="005C107B">
        <w:rPr>
          <w:rFonts w:cs="AdvPS4ADC75"/>
          <w:sz w:val="18"/>
          <w:szCs w:val="18"/>
        </w:rPr>
        <w:t>2. Maintain a constant flow rate independent of the</w:t>
      </w:r>
    </w:p>
    <w:p w:rsidR="00D52DC7" w:rsidRPr="005C107B" w:rsidRDefault="00D52DC7" w:rsidP="001C4747">
      <w:pPr>
        <w:autoSpaceDE w:val="0"/>
        <w:autoSpaceDN w:val="0"/>
        <w:adjustRightInd w:val="0"/>
        <w:spacing w:line="240" w:lineRule="auto"/>
        <w:rPr>
          <w:rFonts w:cs="AdvPS4ADC75"/>
          <w:sz w:val="18"/>
          <w:szCs w:val="18"/>
        </w:rPr>
      </w:pPr>
      <w:r w:rsidRPr="005C107B">
        <w:rPr>
          <w:rFonts w:cs="AdvPS4ADC75"/>
          <w:sz w:val="18"/>
          <w:szCs w:val="18"/>
        </w:rPr>
        <w:t>chemical level in the stock tank</w:t>
      </w:r>
    </w:p>
    <w:p w:rsidR="00D52DC7" w:rsidRPr="005C107B" w:rsidRDefault="00D52DC7" w:rsidP="001C4747">
      <w:pPr>
        <w:autoSpaceDE w:val="0"/>
        <w:autoSpaceDN w:val="0"/>
        <w:adjustRightInd w:val="0"/>
        <w:spacing w:line="240" w:lineRule="auto"/>
        <w:rPr>
          <w:rFonts w:cs="AdvPS4ADC75"/>
          <w:sz w:val="18"/>
          <w:szCs w:val="18"/>
        </w:rPr>
      </w:pPr>
      <w:r w:rsidRPr="005C107B">
        <w:rPr>
          <w:rFonts w:cs="AdvPS4ADC75"/>
          <w:sz w:val="18"/>
          <w:szCs w:val="18"/>
        </w:rPr>
        <w:t>3. Handle corrosive chemicals</w:t>
      </w:r>
    </w:p>
    <w:p w:rsidR="00D52DC7" w:rsidRPr="005C107B" w:rsidRDefault="00D52DC7" w:rsidP="001C4747">
      <w:pPr>
        <w:autoSpaceDE w:val="0"/>
        <w:autoSpaceDN w:val="0"/>
        <w:adjustRightInd w:val="0"/>
        <w:spacing w:line="240" w:lineRule="auto"/>
        <w:rPr>
          <w:rFonts w:cs="AdvPS4ADC75"/>
          <w:sz w:val="18"/>
          <w:szCs w:val="18"/>
        </w:rPr>
      </w:pPr>
      <w:r w:rsidRPr="005C107B">
        <w:rPr>
          <w:rFonts w:cs="AdvPS4ADC75"/>
          <w:sz w:val="18"/>
          <w:szCs w:val="18"/>
        </w:rPr>
        <w:t>4. Incorporate a linear scale to facilitate setting the flow</w:t>
      </w:r>
    </w:p>
    <w:p w:rsidR="00D52DC7" w:rsidRPr="005C107B" w:rsidRDefault="00D52DC7" w:rsidP="001C4747">
      <w:pPr>
        <w:autoSpaceDE w:val="0"/>
        <w:autoSpaceDN w:val="0"/>
        <w:adjustRightInd w:val="0"/>
        <w:spacing w:line="240" w:lineRule="auto"/>
        <w:rPr>
          <w:rFonts w:cs="AdvPS4ADC75"/>
          <w:sz w:val="18"/>
          <w:szCs w:val="18"/>
        </w:rPr>
      </w:pPr>
      <w:r w:rsidRPr="005C107B">
        <w:rPr>
          <w:rFonts w:cs="AdvPS4ADC75"/>
          <w:sz w:val="18"/>
          <w:szCs w:val="18"/>
        </w:rPr>
        <w:t>without need to use trial and error</w:t>
      </w:r>
    </w:p>
    <w:p w:rsidR="00D52DC7" w:rsidRPr="005C107B" w:rsidRDefault="00D52DC7" w:rsidP="001C4747">
      <w:pPr>
        <w:autoSpaceDE w:val="0"/>
        <w:autoSpaceDN w:val="0"/>
        <w:adjustRightInd w:val="0"/>
        <w:spacing w:line="240" w:lineRule="auto"/>
        <w:rPr>
          <w:rFonts w:cs="AdvPS4ADC75"/>
          <w:sz w:val="18"/>
          <w:szCs w:val="18"/>
        </w:rPr>
      </w:pPr>
      <w:r w:rsidRPr="005C107B">
        <w:rPr>
          <w:rFonts w:cs="AdvPS4ADC75"/>
          <w:sz w:val="18"/>
          <w:szCs w:val="18"/>
        </w:rPr>
        <w:t>5. Resistant to clogging</w:t>
      </w:r>
    </w:p>
    <w:p w:rsidR="00D52DC7" w:rsidRPr="005C107B" w:rsidRDefault="00D52DC7" w:rsidP="001C4747">
      <w:pPr>
        <w:autoSpaceDE w:val="0"/>
        <w:autoSpaceDN w:val="0"/>
        <w:adjustRightInd w:val="0"/>
        <w:spacing w:line="240" w:lineRule="auto"/>
        <w:rPr>
          <w:rFonts w:cs="AdvPS4ADC75"/>
          <w:sz w:val="18"/>
          <w:szCs w:val="18"/>
        </w:rPr>
      </w:pPr>
      <w:r w:rsidRPr="005C107B">
        <w:rPr>
          <w:rFonts w:cs="AdvPS4ADC75"/>
          <w:sz w:val="18"/>
          <w:szCs w:val="18"/>
        </w:rPr>
        <w:t>6. Easy to maintain and operate</w:t>
      </w:r>
    </w:p>
    <w:p w:rsidR="00D52DC7" w:rsidRPr="005C107B" w:rsidRDefault="00D52DC7" w:rsidP="001C4747">
      <w:pPr>
        <w:autoSpaceDE w:val="0"/>
        <w:autoSpaceDN w:val="0"/>
        <w:adjustRightInd w:val="0"/>
        <w:spacing w:line="240" w:lineRule="auto"/>
        <w:rPr>
          <w:rFonts w:cs="AdvPS4ADC75"/>
          <w:sz w:val="18"/>
          <w:szCs w:val="18"/>
        </w:rPr>
      </w:pPr>
      <w:r w:rsidRPr="005C107B">
        <w:rPr>
          <w:rFonts w:cs="AdvPS4ADC75"/>
          <w:sz w:val="18"/>
          <w:szCs w:val="18"/>
        </w:rPr>
        <w:t>7. Economical, small and easily used to replace existing</w:t>
      </w:r>
    </w:p>
    <w:p w:rsidR="00D52DC7" w:rsidRPr="005C107B" w:rsidRDefault="00D52DC7" w:rsidP="001C4747">
      <w:pPr>
        <w:autoSpaceDE w:val="0"/>
        <w:autoSpaceDN w:val="0"/>
        <w:adjustRightInd w:val="0"/>
        <w:spacing w:line="240" w:lineRule="auto"/>
        <w:rPr>
          <w:rFonts w:cs="AdvPS4ADC75"/>
          <w:sz w:val="18"/>
          <w:szCs w:val="18"/>
        </w:rPr>
      </w:pPr>
      <w:r w:rsidRPr="005C107B">
        <w:rPr>
          <w:rFonts w:cs="AdvPS4ADC75"/>
          <w:sz w:val="18"/>
          <w:szCs w:val="18"/>
        </w:rPr>
        <w:t>flow control devices</w:t>
      </w:r>
    </w:p>
    <w:p w:rsidR="00D52DC7" w:rsidRPr="005C107B" w:rsidRDefault="00D52DC7" w:rsidP="001C4747">
      <w:pPr>
        <w:autoSpaceDE w:val="0"/>
        <w:autoSpaceDN w:val="0"/>
        <w:adjustRightInd w:val="0"/>
        <w:spacing w:line="240" w:lineRule="auto"/>
        <w:rPr>
          <w:rFonts w:cs="AdvPS4ADC75"/>
          <w:sz w:val="18"/>
          <w:szCs w:val="18"/>
        </w:rPr>
      </w:pPr>
      <w:r w:rsidRPr="005C107B">
        <w:rPr>
          <w:rFonts w:cs="AdvPS4ADC75"/>
          <w:sz w:val="18"/>
          <w:szCs w:val="18"/>
        </w:rPr>
        <w:t>8. Easily adapted for a range of flow rates</w:t>
      </w:r>
    </w:p>
    <w:p w:rsidR="00D52DC7" w:rsidRPr="005C107B" w:rsidRDefault="00D52DC7" w:rsidP="001C4747">
      <w:pPr>
        <w:autoSpaceDE w:val="0"/>
        <w:autoSpaceDN w:val="0"/>
        <w:adjustRightInd w:val="0"/>
        <w:spacing w:line="240" w:lineRule="auto"/>
        <w:rPr>
          <w:rFonts w:cs="AdvPS4ADC75"/>
          <w:sz w:val="18"/>
          <w:szCs w:val="18"/>
        </w:rPr>
      </w:pPr>
      <w:r w:rsidRPr="005C107B">
        <w:rPr>
          <w:rFonts w:cs="AdvPS4ADC75"/>
          <w:sz w:val="18"/>
          <w:szCs w:val="18"/>
        </w:rPr>
        <w:t>9. Completely gravity powered</w:t>
      </w:r>
    </w:p>
    <w:p w:rsidR="00D52DC7" w:rsidRPr="005C107B" w:rsidRDefault="00D52DC7" w:rsidP="001C4747">
      <w:pPr>
        <w:rPr>
          <w:rFonts w:cs="AdvPS4ADC75"/>
          <w:sz w:val="18"/>
          <w:szCs w:val="18"/>
        </w:rPr>
      </w:pPr>
      <w:r w:rsidRPr="005C107B">
        <w:rPr>
          <w:rFonts w:cs="AdvPS4ADC75"/>
          <w:sz w:val="18"/>
          <w:szCs w:val="18"/>
        </w:rPr>
        <w:t>10. Open source so that anyone can build it and use it</w:t>
      </w:r>
    </w:p>
    <w:p w:rsidR="00D52DC7" w:rsidRPr="005C107B" w:rsidRDefault="00D52DC7" w:rsidP="00D52DC7">
      <w:pPr>
        <w:pStyle w:val="Heading2"/>
        <w:pPrChange w:id="80" w:author="Monroe Weber-Shirk" w:date="2009-04-20T09:49:00Z">
          <w:pPr>
            <w:pStyle w:val="Heading2"/>
            <w:jc w:val="both"/>
          </w:pPr>
        </w:pPrChange>
      </w:pPr>
      <w:r w:rsidRPr="005C107B">
        <w:t>Theory</w:t>
      </w:r>
    </w:p>
    <w:p w:rsidR="00D52DC7" w:rsidRPr="005C107B" w:rsidRDefault="00D52DC7" w:rsidP="00D52DC7">
      <w:pPr>
        <w:pStyle w:val="Heading3"/>
        <w:pPrChange w:id="81" w:author="Monroe Weber-Shirk" w:date="2009-04-20T09:49:00Z">
          <w:pPr>
            <w:pStyle w:val="Heading3"/>
            <w:jc w:val="both"/>
          </w:pPr>
        </w:pPrChange>
      </w:pPr>
      <w:r w:rsidRPr="005C107B">
        <w:t>Overal</w:t>
      </w:r>
      <w:r w:rsidRPr="00AA5B65">
        <w:t>l</w:t>
      </w:r>
      <w:r w:rsidRPr="005C107B">
        <w:t xml:space="preserve"> Design </w:t>
      </w:r>
    </w:p>
    <w:p w:rsidR="00D52DC7" w:rsidRPr="005C107B" w:rsidRDefault="00D52DC7" w:rsidP="00F30D38">
      <w:pPr>
        <w:rPr>
          <w:sz w:val="24"/>
          <w:szCs w:val="24"/>
        </w:rPr>
      </w:pPr>
      <w:r w:rsidRPr="005C107B">
        <w:t xml:space="preserve">The chemical dose controller is currently comprised of three components, the linear flow orifice meter, the flow controller, and </w:t>
      </w:r>
      <w:commentRangeStart w:id="82"/>
      <w:del w:id="83" w:author="Monroe Weber-Shirk" w:date="2009-04-20T09:09:00Z">
        <w:r w:rsidRPr="005C107B" w:rsidDel="00032298">
          <w:delText>the chemical doser</w:delText>
        </w:r>
      </w:del>
      <w:ins w:id="84" w:author="Monroe Weber-Shirk" w:date="2009-04-20T09:09:00Z">
        <w:r>
          <w:t>a lever that couples the two systems</w:t>
        </w:r>
      </w:ins>
      <w:r w:rsidRPr="005C107B">
        <w:t xml:space="preserve"> </w:t>
      </w:r>
      <w:commentRangeEnd w:id="82"/>
      <w:r>
        <w:rPr>
          <w:rStyle w:val="CommentReference"/>
        </w:rPr>
        <w:commentReference w:id="82"/>
      </w:r>
      <w:r w:rsidRPr="005C107B">
        <w:t xml:space="preserve">(Figure 1). These components of the system act together to allow the plant to respond to changes in inflow by both linearizing the change in plant flow and automatically </w:t>
      </w:r>
      <w:del w:id="85" w:author="Monroe Weber-Shirk" w:date="2009-04-20T09:09:00Z">
        <w:r w:rsidRPr="005C107B" w:rsidDel="00032298">
          <w:delText xml:space="preserve">adjusting </w:delText>
        </w:r>
      </w:del>
      <w:ins w:id="86" w:author="Monroe Weber-Shirk" w:date="2009-04-20T09:09:00Z">
        <w:r>
          <w:t>maintaining a constant</w:t>
        </w:r>
        <w:r w:rsidRPr="005C107B">
          <w:t xml:space="preserve"> </w:t>
        </w:r>
      </w:ins>
      <w:r w:rsidRPr="005C107B">
        <w:t>chemical dosing to the plant. With this system Agua</w:t>
      </w:r>
      <w:smartTag w:uri="urn:schemas-microsoft-com:office:smarttags" w:element="PersonName">
        <w:r w:rsidRPr="005C107B">
          <w:t>Clara</w:t>
        </w:r>
      </w:smartTag>
      <w:r w:rsidRPr="005C107B">
        <w:t xml:space="preserve"> plants should be more resilient because operators are only required to adjust chemical dosing settings based on incoming turbidity, not based on flow rates.</w:t>
      </w:r>
      <w:r w:rsidRPr="005C107B">
        <w:rPr>
          <w:sz w:val="24"/>
          <w:szCs w:val="24"/>
        </w:rPr>
        <w:t xml:space="preserve"> </w:t>
      </w:r>
    </w:p>
    <w:p w:rsidR="00D52DC7" w:rsidRPr="005C107B" w:rsidRDefault="00D52DC7" w:rsidP="00D52DC7">
      <w:pPr>
        <w:pStyle w:val="figure"/>
        <w:pPrChange w:id="87" w:author="Monroe Weber-Shirk" w:date="2009-04-20T09:49:00Z">
          <w:pPr>
            <w:pStyle w:val="figure"/>
            <w:jc w:val="both"/>
          </w:pPr>
        </w:pPrChange>
      </w:pPr>
      <w:commentRangeStart w:id="88"/>
      <w:r w:rsidRPr="00B84A5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style="width:210pt;height:288.75pt;visibility:visible">
            <v:imagedata r:id="rId6" o:title=""/>
          </v:shape>
        </w:pict>
      </w:r>
      <w:commentRangeEnd w:id="88"/>
      <w:r>
        <w:rPr>
          <w:rStyle w:val="CommentReference"/>
        </w:rPr>
        <w:commentReference w:id="88"/>
      </w:r>
    </w:p>
    <w:p w:rsidR="00D52DC7" w:rsidRPr="005C107B" w:rsidRDefault="00D52DC7" w:rsidP="00230650">
      <w:pPr>
        <w:pStyle w:val="Heading9"/>
      </w:pPr>
      <w:r w:rsidRPr="005C107B">
        <w:t xml:space="preserve">Figure 1: Overall design schematic of chemical dose controller </w:t>
      </w:r>
    </w:p>
    <w:p w:rsidR="00D52DC7" w:rsidRPr="005C107B" w:rsidRDefault="00D52DC7" w:rsidP="00D52DC7">
      <w:pPr>
        <w:pStyle w:val="Heading3"/>
        <w:pPrChange w:id="89" w:author="Monroe Weber-Shirk" w:date="2009-04-20T10:17:00Z">
          <w:pPr>
            <w:pStyle w:val="Heading3"/>
            <w:jc w:val="both"/>
          </w:pPr>
        </w:pPrChange>
      </w:pPr>
      <w:r w:rsidRPr="005C107B">
        <w:t>Linear Flow Orifice Meter (LFOM)</w:t>
      </w:r>
    </w:p>
    <w:p w:rsidR="00D52DC7" w:rsidRPr="005C107B" w:rsidRDefault="00D52DC7" w:rsidP="00C47047">
      <w:pPr>
        <w:spacing w:before="100" w:beforeAutospacing="1" w:after="100" w:afterAutospacing="1" w:line="240" w:lineRule="auto"/>
        <w:rPr>
          <w:sz w:val="24"/>
          <w:szCs w:val="24"/>
        </w:rPr>
      </w:pPr>
      <w:r w:rsidRPr="005C107B">
        <w:rPr>
          <w:sz w:val="24"/>
          <w:szCs w:val="24"/>
        </w:rPr>
        <w:t>The purpose of our project is to design a mechanism to regulate the flow of alum into the rapid mixer according to changes in flow rate. Currently the existing plants require manual adjustment of the alum flow rate when the plant flow gets too high or too low. Correct alum dose is very important to the performance of the flocculation and sedimentation processes, and as it exists the job of keeping a constant alum dose is left open to human error. Automation of this process would improve the performance and efficiency of the plant and simplify the operator's responsibilities. Basic goals for the final design:</w:t>
      </w:r>
    </w:p>
    <w:p w:rsidR="00D52DC7" w:rsidRPr="005C107B" w:rsidRDefault="00D52DC7" w:rsidP="00C47047">
      <w:pPr>
        <w:numPr>
          <w:ilvl w:val="0"/>
          <w:numId w:val="1"/>
          <w:numberingChange w:id="90" w:author="Monroe Weber-Shirk" w:date="2009-04-20T09:09:00Z" w:original=""/>
        </w:numPr>
        <w:spacing w:before="100" w:beforeAutospacing="1" w:after="100" w:afterAutospacing="1" w:line="240" w:lineRule="auto"/>
        <w:rPr>
          <w:sz w:val="24"/>
          <w:szCs w:val="24"/>
        </w:rPr>
      </w:pPr>
      <w:r w:rsidRPr="005C107B">
        <w:rPr>
          <w:sz w:val="24"/>
          <w:szCs w:val="24"/>
        </w:rPr>
        <w:t>Keep alum dose as close to constant as possible.</w:t>
      </w:r>
    </w:p>
    <w:p w:rsidR="00D52DC7" w:rsidRPr="005C107B" w:rsidRDefault="00D52DC7" w:rsidP="00C47047">
      <w:pPr>
        <w:numPr>
          <w:ilvl w:val="0"/>
          <w:numId w:val="1"/>
          <w:numberingChange w:id="91" w:author="Monroe Weber-Shirk" w:date="2009-04-20T09:09:00Z" w:original=""/>
        </w:numPr>
        <w:spacing w:before="100" w:beforeAutospacing="1" w:after="100" w:afterAutospacing="1" w:line="240" w:lineRule="auto"/>
        <w:rPr>
          <w:sz w:val="24"/>
          <w:szCs w:val="24"/>
        </w:rPr>
      </w:pPr>
      <w:r w:rsidRPr="005C107B">
        <w:rPr>
          <w:sz w:val="24"/>
          <w:szCs w:val="24"/>
        </w:rPr>
        <w:t>Be able to install device into existing plants.</w:t>
      </w:r>
    </w:p>
    <w:p w:rsidR="00D52DC7" w:rsidRPr="005C107B" w:rsidRDefault="00D52DC7" w:rsidP="00C47047">
      <w:pPr>
        <w:numPr>
          <w:ilvl w:val="0"/>
          <w:numId w:val="1"/>
          <w:numberingChange w:id="92" w:author="Monroe Weber-Shirk" w:date="2009-04-20T09:09:00Z" w:original=""/>
        </w:numPr>
        <w:spacing w:before="100" w:beforeAutospacing="1" w:after="100" w:afterAutospacing="1" w:line="240" w:lineRule="auto"/>
        <w:rPr>
          <w:sz w:val="24"/>
          <w:szCs w:val="24"/>
        </w:rPr>
      </w:pPr>
      <w:commentRangeStart w:id="93"/>
      <w:r w:rsidRPr="005C107B">
        <w:rPr>
          <w:sz w:val="24"/>
          <w:szCs w:val="24"/>
        </w:rPr>
        <w:t>Include a simple way for the plant operator to change the dosage. As we developed our design for this regulated alum feed system, we came upon various questions that guided the directions of our designs. For instance, our design will be based around taking a relative measurement of the plant flow rate and using that to regulate the alum flow into the rapid mixer.  But how will this information be transferred automatically using simple, non-electronic means? Secondly, what is the best way to accurately regulate the alum flow without using valves or pumps?</w:t>
      </w:r>
      <w:commentRangeEnd w:id="93"/>
      <w:r>
        <w:rPr>
          <w:rStyle w:val="CommentReference"/>
        </w:rPr>
        <w:commentReference w:id="93"/>
      </w:r>
    </w:p>
    <w:p w:rsidR="00D52DC7" w:rsidRPr="005C107B" w:rsidRDefault="00D52DC7" w:rsidP="00C47047">
      <w:pPr>
        <w:spacing w:before="100" w:beforeAutospacing="1" w:after="100" w:afterAutospacing="1" w:line="240" w:lineRule="auto"/>
        <w:rPr>
          <w:sz w:val="24"/>
          <w:szCs w:val="24"/>
        </w:rPr>
      </w:pPr>
      <w:r w:rsidRPr="005C107B">
        <w:rPr>
          <w:sz w:val="24"/>
          <w:szCs w:val="24"/>
        </w:rPr>
        <w:t>The method used to keep track of the plant flow rate is a measurement of the water level in the grit chamber. This showed itself to be a major complicating factor, as the head in a tank and the flow rate into that tank are not linearly related. </w:t>
      </w:r>
      <w:del w:id="94" w:author="Monroe Weber-Shirk" w:date="2009-04-20T10:01:00Z">
        <w:r w:rsidRPr="005C107B" w:rsidDel="00E23450">
          <w:rPr>
            <w:sz w:val="24"/>
            <w:szCs w:val="24"/>
          </w:rPr>
          <w:delText xml:space="preserve"> </w:delText>
        </w:r>
      </w:del>
      <w:r w:rsidRPr="005C107B">
        <w:rPr>
          <w:sz w:val="24"/>
          <w:szCs w:val="24"/>
        </w:rPr>
        <w:t>The main equation used to model this is the orifice equation:</w:t>
      </w:r>
    </w:p>
    <w:p w:rsidR="00D52DC7" w:rsidRPr="005C107B" w:rsidRDefault="00D52DC7" w:rsidP="00243C13">
      <w:pPr>
        <w:rPr>
          <w:sz w:val="24"/>
          <w:szCs w:val="24"/>
        </w:rPr>
      </w:pPr>
      <w:r w:rsidRPr="005C107B">
        <w:rPr>
          <w:sz w:val="24"/>
          <w:szCs w:val="24"/>
        </w:rPr>
        <w:t xml:space="preserve">The equation shows how flow rate is related to the square root of the change in head. </w:t>
      </w:r>
      <w:del w:id="95" w:author="Monroe Weber-Shirk" w:date="2009-04-20T10:01:00Z">
        <w:r w:rsidRPr="005C107B" w:rsidDel="00E23450">
          <w:rPr>
            <w:sz w:val="24"/>
            <w:szCs w:val="24"/>
          </w:rPr>
          <w:delText>It would arise several times during design experiments as a challenge to the goal of connecting head in the tank to alum flow rate.</w:delText>
        </w:r>
        <w:r w:rsidRPr="005C107B" w:rsidDel="00E23450">
          <w:rPr>
            <w:sz w:val="24"/>
            <w:szCs w:val="24"/>
          </w:rPr>
          <w:br/>
          <w:delText xml:space="preserve">The design process went through several stages, each improving on the last in precision and simplicity. Each stage is discussed separately in the following sections. </w:delText>
        </w:r>
      </w:del>
    </w:p>
    <w:p w:rsidR="00D52DC7" w:rsidRPr="005C107B" w:rsidRDefault="00D52DC7" w:rsidP="00D52DC7">
      <w:pPr>
        <w:pStyle w:val="Heading3"/>
        <w:pPrChange w:id="96" w:author="Monroe Weber-Shirk" w:date="2009-04-20T09:58:00Z">
          <w:pPr>
            <w:pStyle w:val="Heading3"/>
            <w:jc w:val="both"/>
          </w:pPr>
        </w:pPrChange>
      </w:pPr>
      <w:r w:rsidRPr="005C107B">
        <w:t>Chemical Doser (CD)</w:t>
      </w:r>
    </w:p>
    <w:p w:rsidR="00D52DC7" w:rsidRPr="005C107B" w:rsidRDefault="00D52DC7" w:rsidP="00243C13">
      <w:pPr>
        <w:rPr>
          <w:sz w:val="24"/>
          <w:szCs w:val="24"/>
        </w:rPr>
      </w:pPr>
      <w:r w:rsidRPr="005C107B">
        <w:rPr>
          <w:sz w:val="24"/>
          <w:szCs w:val="24"/>
        </w:rPr>
        <w:t>The design for the chemical doser proposed uses an entrance tank as a way to transfer information about the flow rate to the aluminum hydroxide flow control module through a float system. The system accurately delivers consistent aluminum hydroxide dosing into the incoming water based on the height of the water in the entrance tank. Without intervention the flow rate through the entrance tank is proportional to the square root of the pressure head, height of the water in the entrance tank, as shown in equation 1.</w:t>
      </w:r>
    </w:p>
    <w:p w:rsidR="00D52DC7" w:rsidRPr="005C107B" w:rsidRDefault="00D52DC7" w:rsidP="00D52DC7">
      <w:pPr>
        <w:pStyle w:val="equation"/>
        <w:pPrChange w:id="97" w:author="Monroe Weber-Shirk" w:date="2009-04-20T10:17:00Z">
          <w:pPr>
            <w:pStyle w:val="equation"/>
            <w:ind w:left="0"/>
          </w:pPr>
        </w:pPrChange>
      </w:pPr>
      <w:ins w:id="98" w:author="Monroe Weber-Shirk" w:date="2009-04-20T10:17:00Z">
        <w:r>
          <w:tab/>
        </w:r>
      </w:ins>
      <w:r w:rsidRPr="005C107B">
        <w:t>Insert orifice Equation</w:t>
      </w:r>
    </w:p>
    <w:p w:rsidR="00D52DC7" w:rsidRPr="005C107B" w:rsidRDefault="00D52DC7" w:rsidP="00243C13">
      <w:pPr>
        <w:pStyle w:val="NormalWeb"/>
        <w:rPr>
          <w:rFonts w:ascii="Calibri" w:hAnsi="Calibri"/>
        </w:rPr>
      </w:pPr>
      <w:r w:rsidRPr="005C107B">
        <w:rPr>
          <w:rFonts w:ascii="Calibri" w:hAnsi="Calibri"/>
        </w:rPr>
        <w:t>This research is focused on designing an automated chemical doser that can automatically adjust the head loss in the chemical dosing system in response to plant inflow changes. Currently plant chemical dosing is determined based on plant inflow and turbidity. The chemical doser (CD) will eliminate the need for plant operators to dose for inflow, reducing the number of variables and therefore opportunities for error.</w:t>
      </w:r>
    </w:p>
    <w:p w:rsidR="00D52DC7" w:rsidRPr="005C107B" w:rsidRDefault="00D52DC7" w:rsidP="00243C13">
      <w:pPr>
        <w:pStyle w:val="NormalWeb"/>
        <w:rPr>
          <w:rFonts w:ascii="Calibri" w:hAnsi="Calibri"/>
        </w:rPr>
      </w:pPr>
      <w:r w:rsidRPr="005C107B">
        <w:rPr>
          <w:rFonts w:ascii="Calibri" w:hAnsi="Calibri"/>
        </w:rPr>
        <w:t>One main reason for the focus on this doser is that it will allow plants to be more flexible. Plant inflow is largely variable with weather, both seasonally and hourly. For instance, if there is a high frequency of late night rain storms, then there will be an increase in plant inflow. Ideally the automated chemical dosing system will allow plants to respond to these weather-driven changes without an operator's presence.</w:t>
      </w:r>
    </w:p>
    <w:p w:rsidR="00D52DC7" w:rsidRPr="005C107B" w:rsidRDefault="00D52DC7" w:rsidP="00D52DC7">
      <w:pPr>
        <w:pStyle w:val="Heading2"/>
        <w:pPrChange w:id="99" w:author="Monroe Weber-Shirk" w:date="2009-04-20T10:17:00Z">
          <w:pPr>
            <w:pStyle w:val="Heading2"/>
            <w:jc w:val="both"/>
          </w:pPr>
        </w:pPrChange>
      </w:pPr>
      <w:r w:rsidRPr="005C107B">
        <w:t>Design</w:t>
      </w:r>
    </w:p>
    <w:p w:rsidR="00D52DC7" w:rsidRPr="005C107B" w:rsidRDefault="00D52DC7" w:rsidP="00D52DC7">
      <w:pPr>
        <w:pStyle w:val="Heading3"/>
        <w:pPrChange w:id="100" w:author="Monroe Weber-Shirk" w:date="2009-04-20T10:17:00Z">
          <w:pPr>
            <w:pStyle w:val="NormalWeb"/>
            <w:keepNext/>
            <w:keepLines/>
            <w:outlineLvl w:val="2"/>
          </w:pPr>
        </w:pPrChange>
      </w:pPr>
      <w:r w:rsidRPr="005C107B">
        <w:t>Linear Flow Orifice Meter</w:t>
      </w:r>
    </w:p>
    <w:p w:rsidR="00D52DC7" w:rsidRPr="005C107B" w:rsidRDefault="00D52DC7" w:rsidP="003A42C9">
      <w:pPr>
        <w:pStyle w:val="NormalWeb"/>
        <w:rPr>
          <w:rFonts w:ascii="Calibri" w:hAnsi="Calibri"/>
        </w:rPr>
      </w:pPr>
      <w:r w:rsidRPr="005C107B">
        <w:rPr>
          <w:rFonts w:ascii="Calibri" w:hAnsi="Calibri"/>
        </w:rPr>
        <w:t xml:space="preserve">Because flow into the grit chamber is proportional to the square root of head, there is a non-linear relationship between head and flow rate must be accounted for in this design as well. The relationship between water height and flow rate create a problem when transferring of data to other mechanisms. A predictable linear relationship between the height of the water in the entrance tank and the flow rate through the plant allows for a system of floats to meter the aluminum hydroxide flow rate. </w:t>
      </w:r>
    </w:p>
    <w:p w:rsidR="00D52DC7" w:rsidRPr="005C107B" w:rsidRDefault="00D52DC7" w:rsidP="00D52DC7">
      <w:pPr>
        <w:pStyle w:val="Heading4"/>
        <w:pPrChange w:id="101" w:author="Monroe Weber-Shirk" w:date="2009-04-20T10:17:00Z">
          <w:pPr>
            <w:pStyle w:val="NormalWeb"/>
            <w:keepNext/>
            <w:keepLines/>
            <w:outlineLvl w:val="3"/>
          </w:pPr>
        </w:pPrChange>
      </w:pPr>
      <w:r w:rsidRPr="005C107B">
        <w:t>Sutro Weir Analog Theory</w:t>
      </w:r>
    </w:p>
    <w:p w:rsidR="00D52DC7" w:rsidRPr="005C107B" w:rsidRDefault="00D52DC7" w:rsidP="003A42C9">
      <w:pPr>
        <w:pStyle w:val="NormalWeb"/>
        <w:rPr>
          <w:rFonts w:ascii="Calibri" w:hAnsi="Calibri"/>
        </w:rPr>
      </w:pPr>
      <w:r w:rsidRPr="005C107B">
        <w:rPr>
          <w:rFonts w:ascii="Calibri" w:hAnsi="Calibri"/>
        </w:rPr>
        <w:t>The Sutro weir developed by Victor Sutro in 1915 can be used to create a linear correlation between head and flow rate. In order to account for the non-linear relationship between head and flow rate, a Sutro weir was designed to create a linear relationship between head in a tank and flow rate into the grit chamber. The configuration is shown below in Figure 1.</w:t>
      </w:r>
      <w:r w:rsidRPr="005C107B">
        <w:rPr>
          <w:rFonts w:ascii="Calibri" w:hAnsi="Calibri"/>
        </w:rPr>
        <w:br/>
        <w:t xml:space="preserve"> </w:t>
      </w:r>
    </w:p>
    <w:p w:rsidR="00D52DC7" w:rsidRPr="005C107B" w:rsidRDefault="00D52DC7" w:rsidP="003A42C9">
      <w:pPr>
        <w:pStyle w:val="NormalWeb"/>
        <w:rPr>
          <w:rFonts w:ascii="Calibri" w:hAnsi="Calibri"/>
        </w:rPr>
      </w:pPr>
      <w:commentRangeStart w:id="102"/>
      <w:r w:rsidRPr="00EB4E83">
        <w:rPr>
          <w:rFonts w:ascii="Calibri" w:hAnsi="Calibri"/>
          <w:noProof/>
        </w:rPr>
        <w:pict>
          <v:shape id="Picture 7" o:spid="_x0000_i1026" type="#_x0000_t75" style="width:157.5pt;height:163.5pt;visibility:visible">
            <v:imagedata r:id="rId7" o:title=""/>
          </v:shape>
        </w:pict>
      </w:r>
      <w:commentRangeEnd w:id="102"/>
      <w:r>
        <w:rPr>
          <w:rStyle w:val="CommentReference"/>
          <w:rFonts w:ascii="Arial" w:hAnsi="Arial"/>
        </w:rPr>
        <w:commentReference w:id="102"/>
      </w:r>
    </w:p>
    <w:p w:rsidR="00D52DC7" w:rsidRPr="005C107B" w:rsidRDefault="00D52DC7" w:rsidP="003A42C9">
      <w:pPr>
        <w:pStyle w:val="NormalWeb"/>
        <w:rPr>
          <w:rFonts w:ascii="Calibri" w:hAnsi="Calibri"/>
        </w:rPr>
      </w:pPr>
      <w:r w:rsidRPr="005C107B">
        <w:rPr>
          <w:rFonts w:ascii="Calibri" w:hAnsi="Calibri"/>
        </w:rPr>
        <w:t>Figure 1: Linear Weir (Image: Cussons Technology)</w:t>
      </w:r>
    </w:p>
    <w:p w:rsidR="00D52DC7" w:rsidRPr="005C107B" w:rsidRDefault="00D52DC7" w:rsidP="003A42C9">
      <w:pPr>
        <w:pStyle w:val="NormalWeb"/>
        <w:rPr>
          <w:rFonts w:ascii="Calibri" w:hAnsi="Calibri"/>
        </w:rPr>
      </w:pPr>
      <w:del w:id="103" w:author="Monroe Weber-Shirk" w:date="2009-04-20T10:02:00Z">
        <w:r w:rsidRPr="00EB4E83" w:rsidDel="00E23450">
          <w:rPr>
            <w:rFonts w:ascii="Calibri" w:hAnsi="Calibri"/>
            <w:noProof/>
          </w:rPr>
          <w:pict>
            <v:shape id="Picture 1" o:spid="_x0000_i1027" type="#_x0000_t75" style="width:167.25pt;height:129pt;visibility:visible">
              <v:imagedata r:id="rId8" o:title=""/>
            </v:shape>
          </w:pict>
        </w:r>
      </w:del>
    </w:p>
    <w:p w:rsidR="00D52DC7" w:rsidRPr="005C107B" w:rsidDel="00E23450" w:rsidRDefault="00D52DC7" w:rsidP="00784FD4">
      <w:pPr>
        <w:pStyle w:val="NormalWeb"/>
        <w:rPr>
          <w:del w:id="104" w:author="Monroe Weber-Shirk" w:date="2009-04-20T10:03:00Z"/>
          <w:rFonts w:ascii="Calibri" w:hAnsi="Calibri"/>
        </w:rPr>
      </w:pPr>
      <w:del w:id="105" w:author="Monroe Weber-Shirk" w:date="2009-04-20T10:03:00Z">
        <w:r w:rsidRPr="005C107B" w:rsidDel="00E23450">
          <w:rPr>
            <w:rFonts w:ascii="Calibri" w:hAnsi="Calibri"/>
          </w:rPr>
          <w:delText>Another Sutro Weir Image (Image: Engenious Systems, Inc.)</w:delText>
        </w:r>
      </w:del>
    </w:p>
    <w:p w:rsidR="00D52DC7" w:rsidRPr="005C107B" w:rsidRDefault="00D52DC7" w:rsidP="00784FD4">
      <w:pPr>
        <w:pStyle w:val="NormalWeb"/>
        <w:rPr>
          <w:rFonts w:ascii="Calibri" w:hAnsi="Calibri"/>
        </w:rPr>
      </w:pPr>
      <w:commentRangeStart w:id="106"/>
      <w:r w:rsidRPr="00EB4E83">
        <w:rPr>
          <w:rFonts w:ascii="Calibri" w:hAnsi="Calibri"/>
          <w:noProof/>
        </w:rPr>
        <w:pict>
          <v:shape id="Picture 13" o:spid="_x0000_i1028" type="#_x0000_t75" style="width:261pt;height:141pt;visibility:visible">
            <v:imagedata r:id="rId9" o:title=""/>
          </v:shape>
        </w:pict>
      </w:r>
      <w:commentRangeEnd w:id="106"/>
      <w:r>
        <w:rPr>
          <w:rStyle w:val="CommentReference"/>
          <w:rFonts w:ascii="Arial" w:hAnsi="Arial"/>
        </w:rPr>
        <w:commentReference w:id="106"/>
      </w:r>
    </w:p>
    <w:p w:rsidR="00D52DC7" w:rsidRPr="005C107B" w:rsidRDefault="00D52DC7" w:rsidP="00784FD4">
      <w:pPr>
        <w:pStyle w:val="NormalWeb"/>
        <w:rPr>
          <w:rFonts w:ascii="Calibri" w:hAnsi="Calibri"/>
        </w:rPr>
      </w:pPr>
      <w:r w:rsidRPr="005C107B">
        <w:rPr>
          <w:rFonts w:ascii="Calibri" w:hAnsi="Calibri"/>
        </w:rPr>
        <w:t>Figure 2: A pattern of holes which mimics the effects of the Sutro Weir</w:t>
      </w:r>
    </w:p>
    <w:p w:rsidR="00D52DC7" w:rsidRPr="005C107B" w:rsidRDefault="00D52DC7" w:rsidP="00784FD4">
      <w:pPr>
        <w:pStyle w:val="NormalWeb"/>
        <w:rPr>
          <w:rFonts w:ascii="Calibri" w:hAnsi="Calibri"/>
        </w:rPr>
      </w:pPr>
    </w:p>
    <w:p w:rsidR="00D52DC7" w:rsidRPr="005C107B" w:rsidRDefault="00D52DC7" w:rsidP="00320414">
      <w:pPr>
        <w:pStyle w:val="NormalWeb"/>
        <w:rPr>
          <w:rFonts w:ascii="Calibri" w:hAnsi="Calibri"/>
        </w:rPr>
      </w:pPr>
      <w:r w:rsidRPr="005C107B">
        <w:rPr>
          <w:rFonts w:ascii="Calibri" w:hAnsi="Calibri"/>
        </w:rPr>
        <w:t>The bottom width of the Sutro weir is relatively large and the width gradually decreases as the height increases. As the height of the water in the tank increases the pressure created by the weight of the fluid causes the flow rate through the bottom of the weir to increase. By minimizing the weir width as height increases the change in the total flow through the weir as height increases is kept in a linear relationship.</w:t>
      </w:r>
      <w:del w:id="107" w:author="Monroe Weber-Shirk" w:date="2009-04-20T10:04:00Z">
        <w:r w:rsidRPr="005C107B" w:rsidDel="00E23450">
          <w:rPr>
            <w:rFonts w:ascii="Calibri" w:hAnsi="Calibri"/>
          </w:rPr>
          <w:delText xml:space="preserve"> Implementation of Sutro weirs in currently operating water treatment facilities is infeasible due to restrictions of shape and space.</w:delText>
        </w:r>
      </w:del>
      <w:r w:rsidRPr="005C107B">
        <w:rPr>
          <w:rFonts w:ascii="Calibri" w:hAnsi="Calibri"/>
        </w:rPr>
        <w:t xml:space="preserve"> </w:t>
      </w:r>
      <w:commentRangeStart w:id="108"/>
      <w:del w:id="109" w:author="Monroe Weber-Shirk" w:date="2009-04-20T10:04:00Z">
        <w:r w:rsidRPr="005C107B" w:rsidDel="00E23450">
          <w:rPr>
            <w:rFonts w:ascii="Calibri" w:hAnsi="Calibri"/>
          </w:rPr>
          <w:delText xml:space="preserve">Grit chambers receive the inflow first and transmit the water to the rest of the plant through pipes. If a Sutro weir shaped hole were cut into a pipe the pipe would become unstable and require skilled labor for construction. </w:delText>
        </w:r>
      </w:del>
      <w:commentRangeEnd w:id="108"/>
      <w:r>
        <w:rPr>
          <w:rStyle w:val="CommentReference"/>
          <w:rFonts w:ascii="Arial" w:hAnsi="Arial"/>
        </w:rPr>
        <w:commentReference w:id="108"/>
      </w:r>
      <w:r w:rsidRPr="005C107B">
        <w:rPr>
          <w:rFonts w:ascii="Calibri" w:hAnsi="Calibri"/>
        </w:rPr>
        <w:t xml:space="preserve">Therefore, we are approximating the Sutro weir with a riser pipe added onto the pipes that connect the </w:t>
      </w:r>
      <w:commentRangeStart w:id="110"/>
      <w:del w:id="111" w:author="Monroe Weber-Shirk" w:date="2009-04-20T10:04:00Z">
        <w:r w:rsidRPr="005C107B" w:rsidDel="00E23450">
          <w:rPr>
            <w:rFonts w:ascii="Calibri" w:hAnsi="Calibri"/>
          </w:rPr>
          <w:delText xml:space="preserve">initial </w:delText>
        </w:r>
      </w:del>
      <w:r w:rsidRPr="005C107B">
        <w:rPr>
          <w:rFonts w:ascii="Calibri" w:hAnsi="Calibri"/>
        </w:rPr>
        <w:t>grit chamber (entrance tank</w:t>
      </w:r>
      <w:commentRangeEnd w:id="110"/>
      <w:r>
        <w:rPr>
          <w:rStyle w:val="CommentReference"/>
          <w:rFonts w:ascii="Arial" w:hAnsi="Arial"/>
        </w:rPr>
        <w:commentReference w:id="110"/>
      </w:r>
      <w:r w:rsidRPr="005C107B">
        <w:rPr>
          <w:rFonts w:ascii="Calibri" w:hAnsi="Calibri"/>
        </w:rPr>
        <w:t xml:space="preserve">) and the flocculation tank. </w:t>
      </w:r>
    </w:p>
    <w:p w:rsidR="00D52DC7" w:rsidRPr="005C107B" w:rsidRDefault="00D52DC7" w:rsidP="00320414">
      <w:pPr>
        <w:pStyle w:val="NormalWeb"/>
        <w:rPr>
          <w:rFonts w:ascii="Calibri" w:hAnsi="Calibri"/>
        </w:rPr>
      </w:pPr>
      <w:r w:rsidRPr="005C107B">
        <w:rPr>
          <w:rFonts w:ascii="Calibri" w:hAnsi="Calibri"/>
        </w:rPr>
        <w:t xml:space="preserve">Using this shape, we decided to construct our own analog using a series of orifices drilled into the grit chamber outlet pipe (Figure 2). The pipe would be easily introduced into previously constructed plants and new plants at low cost. Holes would be drilled into the riser pipe that would mimic the Sutro weir basics of design. The drilling of holes as specified heights doesn't require skilled labor. The water is forced to flow through the riser pipe in order to leave the entrance tank and enter the flocculation tank. </w:t>
      </w:r>
      <w:commentRangeStart w:id="112"/>
      <w:r w:rsidRPr="005C107B">
        <w:rPr>
          <w:rFonts w:ascii="Calibri" w:hAnsi="Calibri"/>
        </w:rPr>
        <w:t>Experimental tests were conducted to evaluate the accuracy of the simulated Sutro weir in a pilot plant application.</w:t>
      </w:r>
      <w:commentRangeEnd w:id="112"/>
      <w:r>
        <w:rPr>
          <w:rStyle w:val="CommentReference"/>
          <w:rFonts w:ascii="Arial" w:hAnsi="Arial"/>
        </w:rPr>
        <w:commentReference w:id="112"/>
      </w:r>
      <w:r w:rsidRPr="005C107B">
        <w:rPr>
          <w:rFonts w:ascii="Calibri" w:hAnsi="Calibri"/>
        </w:rPr>
        <w:t xml:space="preserve"> </w:t>
      </w:r>
    </w:p>
    <w:p w:rsidR="00D52DC7" w:rsidRPr="005C107B" w:rsidRDefault="00D52DC7" w:rsidP="00D52DC7">
      <w:pPr>
        <w:pStyle w:val="Heading3"/>
        <w:pPrChange w:id="113" w:author="Monroe Weber-Shirk" w:date="2009-04-20T10:17:00Z">
          <w:pPr>
            <w:pStyle w:val="NormalWeb"/>
            <w:keepNext/>
            <w:keepLines/>
            <w:outlineLvl w:val="2"/>
          </w:pPr>
        </w:pPrChange>
      </w:pPr>
      <w:r w:rsidRPr="005C107B">
        <w:t>Chemical Doser</w:t>
      </w:r>
    </w:p>
    <w:p w:rsidR="00D52DC7" w:rsidRPr="005C107B" w:rsidRDefault="00D52DC7" w:rsidP="007F29B5">
      <w:pPr>
        <w:pStyle w:val="NormalWeb"/>
        <w:rPr>
          <w:rFonts w:ascii="Calibri" w:hAnsi="Calibri"/>
        </w:rPr>
      </w:pPr>
      <w:r w:rsidRPr="005C107B">
        <w:rPr>
          <w:rFonts w:ascii="Calibri" w:hAnsi="Calibri"/>
        </w:rPr>
        <w:t xml:space="preserve">The </w:t>
      </w:r>
      <w:commentRangeStart w:id="114"/>
      <w:r w:rsidRPr="005C107B">
        <w:rPr>
          <w:rFonts w:ascii="Calibri" w:hAnsi="Calibri"/>
        </w:rPr>
        <w:t>chemical dose</w:t>
      </w:r>
      <w:ins w:id="115" w:author="Monroe Weber-Shirk" w:date="2009-04-20T10:07:00Z">
        <w:r>
          <w:rPr>
            <w:rFonts w:ascii="Calibri" w:hAnsi="Calibri"/>
          </w:rPr>
          <w:t xml:space="preserve"> controller</w:t>
        </w:r>
      </w:ins>
      <w:del w:id="116" w:author="Monroe Weber-Shirk" w:date="2009-04-20T10:07:00Z">
        <w:r w:rsidRPr="005C107B" w:rsidDel="00E23450">
          <w:rPr>
            <w:rFonts w:ascii="Calibri" w:hAnsi="Calibri"/>
          </w:rPr>
          <w:delText>r</w:delText>
        </w:r>
      </w:del>
      <w:r w:rsidRPr="005C107B">
        <w:rPr>
          <w:rFonts w:ascii="Calibri" w:hAnsi="Calibri"/>
        </w:rPr>
        <w:t xml:space="preserve"> (CD</w:t>
      </w:r>
      <w:ins w:id="117" w:author="Monroe Weber-Shirk" w:date="2009-04-20T10:07:00Z">
        <w:r>
          <w:rPr>
            <w:rFonts w:ascii="Calibri" w:hAnsi="Calibri"/>
          </w:rPr>
          <w:t>C</w:t>
        </w:r>
      </w:ins>
      <w:r w:rsidRPr="005C107B">
        <w:rPr>
          <w:rFonts w:ascii="Calibri" w:hAnsi="Calibri"/>
        </w:rPr>
        <w:t xml:space="preserve">) </w:t>
      </w:r>
      <w:commentRangeEnd w:id="114"/>
      <w:r>
        <w:rPr>
          <w:rStyle w:val="CommentReference"/>
          <w:rFonts w:ascii="Arial" w:hAnsi="Arial"/>
        </w:rPr>
        <w:commentReference w:id="114"/>
      </w:r>
      <w:r w:rsidRPr="005C107B">
        <w:rPr>
          <w:rFonts w:ascii="Calibri" w:hAnsi="Calibri"/>
        </w:rPr>
        <w:t>has three principle components: a float, a lever arm, and a dosing ring.</w:t>
      </w:r>
    </w:p>
    <w:p w:rsidR="00D52DC7" w:rsidRPr="005C107B" w:rsidRDefault="00D52DC7" w:rsidP="007F29B5">
      <w:pPr>
        <w:pStyle w:val="NormalWeb"/>
        <w:rPr>
          <w:rFonts w:ascii="Calibri" w:hAnsi="Calibri"/>
        </w:rPr>
      </w:pPr>
      <w:commentRangeStart w:id="118"/>
      <w:r w:rsidRPr="005C107B">
        <w:rPr>
          <w:rFonts w:ascii="Calibri" w:hAnsi="Calibri"/>
        </w:rPr>
        <w:t xml:space="preserve">The float currently used in the lab for data collection is a 45.5 cm long </w:t>
      </w:r>
      <w:ins w:id="119" w:author="Monroe Weber-Shirk" w:date="2009-04-20T10:10:00Z">
        <w:r>
          <w:rPr>
            <w:rFonts w:ascii="Calibri" w:hAnsi="Calibri"/>
          </w:rPr>
          <w:t>10 cm (</w:t>
        </w:r>
      </w:ins>
      <w:r w:rsidRPr="005C107B">
        <w:rPr>
          <w:rFonts w:ascii="Calibri" w:hAnsi="Calibri"/>
        </w:rPr>
        <w:t>4 in</w:t>
      </w:r>
      <w:ins w:id="120" w:author="Monroe Weber-Shirk" w:date="2009-04-20T10:10:00Z">
        <w:r>
          <w:rPr>
            <w:rFonts w:ascii="Calibri" w:hAnsi="Calibri"/>
          </w:rPr>
          <w:t>)</w:t>
        </w:r>
      </w:ins>
      <w:r w:rsidRPr="005C107B">
        <w:rPr>
          <w:rFonts w:ascii="Calibri" w:hAnsi="Calibri"/>
        </w:rPr>
        <w:t xml:space="preserve"> PVC tube capped at both ends and partially filled with sand so that it weighs</w:t>
      </w:r>
      <w:commentRangeStart w:id="121"/>
      <w:r w:rsidRPr="005C107B">
        <w:rPr>
          <w:rFonts w:ascii="Calibri" w:hAnsi="Calibri"/>
        </w:rPr>
        <w:t xml:space="preserve"> 8 lbs</w:t>
      </w:r>
      <w:commentRangeEnd w:id="121"/>
      <w:r>
        <w:rPr>
          <w:rStyle w:val="CommentReference"/>
          <w:rFonts w:ascii="Arial" w:hAnsi="Arial"/>
        </w:rPr>
        <w:commentReference w:id="121"/>
      </w:r>
      <w:r w:rsidRPr="005C107B">
        <w:rPr>
          <w:rFonts w:ascii="Calibri" w:hAnsi="Calibri"/>
        </w:rPr>
        <w:t xml:space="preserve">. It rests 33.5 cm below and 12 cm above the water line in a virtual grit chamber, which is a deep bucket with a pressure sensor at its base. This pressure sensor provides readings of the water level in the bucket. The float is connected via low-elasticity fishing line to the lever arm. The lever arm is a 68 cm length of 1 1/4 in schedule 40 PVC pipe with a pivot point at 34 cm (the center). Opposite of the pivot </w:t>
      </w:r>
      <w:commentRangeEnd w:id="118"/>
      <w:r>
        <w:rPr>
          <w:rStyle w:val="CommentReference"/>
          <w:rFonts w:ascii="Arial" w:hAnsi="Arial"/>
        </w:rPr>
        <w:commentReference w:id="118"/>
      </w:r>
      <w:r w:rsidRPr="005C107B">
        <w:rPr>
          <w:rFonts w:ascii="Calibri" w:hAnsi="Calibri"/>
        </w:rPr>
        <w:t xml:space="preserve">there are notches cut into the pipe at 5 cm length intervals. The chemical doser hangs from these notches. </w:t>
      </w:r>
    </w:p>
    <w:p w:rsidR="00D52DC7" w:rsidRPr="005C107B" w:rsidRDefault="00D52DC7" w:rsidP="007F29B5">
      <w:pPr>
        <w:pStyle w:val="NormalWeb"/>
        <w:rPr>
          <w:rFonts w:ascii="Calibri" w:hAnsi="Calibri"/>
        </w:rPr>
      </w:pPr>
      <w:r w:rsidRPr="005C107B">
        <w:rPr>
          <w:rFonts w:ascii="Calibri" w:hAnsi="Calibri"/>
        </w:rPr>
        <w:t>The chemical dosing tube is a tube with an open T connection at the top, which allows the FC outflow tubing to drain through a pressure break T.  The tubing exiting the pressure break T has a larger diameter than the tubing entering it.  The pressure break and larger outflow tubing allow a free surface at the same height as the discharge to the rapid mix (minus head loss) to form inside the larger tube while air can also flow through the tube.</w:t>
      </w:r>
    </w:p>
    <w:p w:rsidR="00D52DC7" w:rsidRPr="005C107B" w:rsidRDefault="00D52DC7" w:rsidP="00D52DC7">
      <w:pPr>
        <w:pStyle w:val="Heading2"/>
        <w:pPrChange w:id="122" w:author="Monroe Weber-Shirk" w:date="2009-04-20T10:17:00Z">
          <w:pPr>
            <w:pStyle w:val="NormalWeb"/>
            <w:keepNext/>
            <w:keepLines/>
            <w:outlineLvl w:val="1"/>
          </w:pPr>
        </w:pPrChange>
      </w:pPr>
      <w:r w:rsidRPr="005C107B">
        <w:t xml:space="preserve">Materials and Methods </w:t>
      </w:r>
    </w:p>
    <w:p w:rsidR="00D52DC7" w:rsidRPr="005C107B" w:rsidRDefault="00D52DC7" w:rsidP="00D52DC7">
      <w:pPr>
        <w:pStyle w:val="Heading3"/>
        <w:pPrChange w:id="123" w:author="Monroe Weber-Shirk" w:date="2009-04-20T10:17:00Z">
          <w:pPr>
            <w:pStyle w:val="NormalWeb"/>
            <w:keepNext/>
            <w:keepLines/>
            <w:outlineLvl w:val="2"/>
          </w:pPr>
        </w:pPrChange>
      </w:pPr>
      <w:r w:rsidRPr="005C107B">
        <w:t>Linear Flow Orifice Meter (LFOM)</w:t>
      </w:r>
    </w:p>
    <w:p w:rsidR="00D52DC7" w:rsidRPr="005C107B" w:rsidRDefault="00D52DC7" w:rsidP="00243C13">
      <w:pPr>
        <w:pStyle w:val="NormalWeb"/>
        <w:ind w:firstLine="720"/>
        <w:rPr>
          <w:rFonts w:ascii="Calibri" w:hAnsi="Calibri"/>
        </w:rPr>
      </w:pPr>
      <w:commentRangeStart w:id="124"/>
      <w:r w:rsidRPr="005C107B">
        <w:rPr>
          <w:rFonts w:ascii="Calibri" w:hAnsi="Calibri"/>
        </w:rPr>
        <w:t>For our program, the user inputs the size of the drill bit that he will use to make the orifices, thereby giving the area of each orifice.</w:t>
      </w:r>
      <w:commentRangeEnd w:id="124"/>
      <w:r>
        <w:rPr>
          <w:rStyle w:val="CommentReference"/>
          <w:rFonts w:ascii="Arial" w:hAnsi="Arial"/>
        </w:rPr>
        <w:commentReference w:id="124"/>
      </w:r>
      <w:r w:rsidRPr="005C107B">
        <w:rPr>
          <w:rFonts w:ascii="Calibri" w:hAnsi="Calibri"/>
        </w:rPr>
        <w:t xml:space="preserve"> </w:t>
      </w:r>
      <w:commentRangeStart w:id="125"/>
      <w:r w:rsidRPr="005C107B">
        <w:rPr>
          <w:rFonts w:ascii="Calibri" w:hAnsi="Calibri"/>
        </w:rPr>
        <w:t>The program sets the flow rate through the first row of holes when the head is one orifice spacing above the holes.</w:t>
      </w:r>
      <w:commentRangeEnd w:id="125"/>
      <w:r>
        <w:rPr>
          <w:rStyle w:val="CommentReference"/>
          <w:rFonts w:ascii="Arial" w:hAnsi="Arial"/>
        </w:rPr>
        <w:commentReference w:id="125"/>
      </w:r>
      <w:r w:rsidRPr="005C107B">
        <w:rPr>
          <w:rFonts w:ascii="Calibri" w:hAnsi="Calibri"/>
        </w:rPr>
        <w:t xml:space="preserve"> </w:t>
      </w:r>
      <w:commentRangeStart w:id="126"/>
      <w:r w:rsidRPr="005C107B">
        <w:rPr>
          <w:rFonts w:ascii="Calibri" w:hAnsi="Calibri"/>
        </w:rPr>
        <w:t>This is done by dividing the given maximum plant flow by the desired number of orifice rows. The orifice equation can be used to find the number of orifices needed in this first row.</w:t>
      </w:r>
      <w:ins w:id="127" w:author="Monroe Weber-Shirk" w:date="2009-04-20T10:12:00Z">
        <w:r>
          <w:rPr>
            <w:rFonts w:ascii="Calibri" w:hAnsi="Calibri"/>
          </w:rPr>
          <w:t xml:space="preserve"> </w:t>
        </w:r>
      </w:ins>
      <w:r w:rsidRPr="005C107B">
        <w:rPr>
          <w:rFonts w:ascii="Calibri" w:hAnsi="Calibri"/>
        </w:rPr>
        <w:t>We now have the total orifice area of the first row, allowing us to do a check to see if the given drill bit is too large or too small. We define too large as a diameter larger than our given orifice row spacing. An orifice diameter that is too small creates a situation where more than half the circumference of the pipe is taken up by holes, and we do not want to significantly weaken this pipe. If the bit size is increased, the number of holes would decrease.</w:t>
      </w:r>
      <w:commentRangeEnd w:id="126"/>
      <w:r>
        <w:rPr>
          <w:rStyle w:val="CommentReference"/>
          <w:rFonts w:ascii="Arial" w:hAnsi="Arial"/>
        </w:rPr>
        <w:commentReference w:id="126"/>
      </w:r>
    </w:p>
    <w:p w:rsidR="00D52DC7" w:rsidRPr="005C107B" w:rsidRDefault="00D52DC7" w:rsidP="00243C13">
      <w:pPr>
        <w:pStyle w:val="NormalWeb"/>
        <w:ind w:firstLine="720"/>
        <w:rPr>
          <w:rFonts w:ascii="Calibri" w:hAnsi="Calibri"/>
        </w:rPr>
      </w:pPr>
      <w:r w:rsidRPr="005C107B">
        <w:rPr>
          <w:rFonts w:ascii="Calibri" w:hAnsi="Calibri"/>
        </w:rPr>
        <w:t xml:space="preserve">The next element of the program is a function which gives the flow rate at any grit chamber head. This then allows us to find the number of orifices in each row which would generate our linear goal. For example, if flow through the first row is 10 L/min, then flow through the first two rows should be 20 L/min, and so on. The program finds the number of holes by first calculating Q </w:t>
      </w:r>
      <w:del w:id="128" w:author="Monroe Weber-Shirk" w:date="2009-04-20T10:14:00Z">
        <w:r w:rsidRPr="005C107B" w:rsidDel="00AA5B65">
          <w:rPr>
            <w:rFonts w:ascii="Calibri" w:hAnsi="Calibri"/>
          </w:rPr>
          <w:delText xml:space="preserve">is </w:delText>
        </w:r>
      </w:del>
      <w:ins w:id="129" w:author="Monroe Weber-Shirk" w:date="2009-04-20T10:14:00Z">
        <w:r>
          <w:rPr>
            <w:rFonts w:ascii="Calibri" w:hAnsi="Calibri"/>
          </w:rPr>
          <w:t>for all of the rows of orifices below the</w:t>
        </w:r>
      </w:ins>
      <w:del w:id="130" w:author="Monroe Weber-Shirk" w:date="2009-04-20T10:14:00Z">
        <w:r w:rsidRPr="005C107B" w:rsidDel="00AA5B65">
          <w:rPr>
            <w:rFonts w:ascii="Calibri" w:hAnsi="Calibri"/>
          </w:rPr>
          <w:delText>there were zero holes at the</w:delText>
        </w:r>
      </w:del>
      <w:r w:rsidRPr="005C107B">
        <w:rPr>
          <w:rFonts w:ascii="Calibri" w:hAnsi="Calibri"/>
        </w:rPr>
        <w:t xml:space="preserve"> current level. If the total calculated flow is less than the desired flow, </w:t>
      </w:r>
      <w:commentRangeStart w:id="131"/>
      <w:r w:rsidRPr="005C107B">
        <w:rPr>
          <w:rFonts w:ascii="Calibri" w:hAnsi="Calibri"/>
        </w:rPr>
        <w:t>it adds a tenth of a hole</w:t>
      </w:r>
      <w:commentRangeEnd w:id="131"/>
      <w:r>
        <w:rPr>
          <w:rStyle w:val="CommentReference"/>
          <w:rFonts w:ascii="Arial" w:hAnsi="Arial"/>
        </w:rPr>
        <w:commentReference w:id="131"/>
      </w:r>
      <w:r w:rsidRPr="005C107B">
        <w:rPr>
          <w:rFonts w:ascii="Calibri" w:hAnsi="Calibri"/>
        </w:rPr>
        <w:t xml:space="preserve">. Once the linear goal is met, the number is rounded to the nearest whole number of orifices, and this repeats for each row </w:t>
      </w:r>
      <w:del w:id="132" w:author="Monroe Weber-Shirk" w:date="2009-04-20T10:14:00Z">
        <w:r w:rsidRPr="005C107B" w:rsidDel="00AA5B65">
          <w:rPr>
            <w:rFonts w:ascii="Calibri" w:hAnsi="Calibri"/>
          </w:rPr>
          <w:delText>on the pipe</w:delText>
        </w:r>
      </w:del>
      <w:ins w:id="133" w:author="Monroe Weber-Shirk" w:date="2009-04-20T10:14:00Z">
        <w:r>
          <w:rPr>
            <w:rFonts w:ascii="Calibri" w:hAnsi="Calibri"/>
          </w:rPr>
          <w:t>of orifices</w:t>
        </w:r>
      </w:ins>
      <w:r w:rsidRPr="005C107B">
        <w:rPr>
          <w:rFonts w:ascii="Calibri" w:hAnsi="Calibri"/>
        </w:rPr>
        <w:t xml:space="preserve">. We can now find the expected flow out of the grit chamber using these orifice sizes, spacing, and numbers, but only when the head is exactly at the height of each row. Our last step, therefore, is to calculate the flow rate for </w:t>
      </w:r>
      <w:commentRangeStart w:id="134"/>
      <w:r w:rsidRPr="005C107B">
        <w:rPr>
          <w:rFonts w:ascii="Calibri" w:hAnsi="Calibri"/>
        </w:rPr>
        <w:t>intermediate heads</w:t>
      </w:r>
      <w:commentRangeEnd w:id="134"/>
      <w:r>
        <w:rPr>
          <w:rStyle w:val="CommentReference"/>
          <w:rFonts w:ascii="Arial" w:hAnsi="Arial"/>
        </w:rPr>
        <w:commentReference w:id="134"/>
      </w:r>
      <w:r w:rsidRPr="005C107B">
        <w:rPr>
          <w:rFonts w:ascii="Calibri" w:hAnsi="Calibri"/>
        </w:rPr>
        <w:t>.</w:t>
      </w:r>
      <w:del w:id="135" w:author="Monroe Weber-Shirk" w:date="2009-04-20T10:15:00Z">
        <w:r w:rsidRPr="005C107B" w:rsidDel="00AA5B65">
          <w:rPr>
            <w:rFonts w:ascii="Calibri" w:hAnsi="Calibri"/>
          </w:rPr>
          <w:delText xml:space="preserve"> The resulting graph shows a dramatically more linear relationship than any we have yet seen.</w:delText>
        </w:r>
      </w:del>
    </w:p>
    <w:p w:rsidR="00D52DC7" w:rsidRPr="005C107B" w:rsidRDefault="00D52DC7" w:rsidP="00D52DC7">
      <w:pPr>
        <w:pStyle w:val="Heading3"/>
        <w:pPrChange w:id="136" w:author="Monroe Weber-Shirk" w:date="2009-04-20T10:16:00Z">
          <w:pPr>
            <w:pStyle w:val="NormalWeb"/>
            <w:keepNext/>
            <w:keepLines/>
            <w:outlineLvl w:val="2"/>
          </w:pPr>
        </w:pPrChange>
      </w:pPr>
      <w:r w:rsidRPr="005C107B">
        <w:t>Chemical Doser</w:t>
      </w:r>
    </w:p>
    <w:p w:rsidR="00D52DC7" w:rsidRPr="005C107B" w:rsidRDefault="00D52DC7" w:rsidP="007F29B5">
      <w:pPr>
        <w:pStyle w:val="NormalWeb"/>
        <w:rPr>
          <w:rFonts w:ascii="Calibri" w:hAnsi="Calibri"/>
        </w:rPr>
      </w:pPr>
      <w:r w:rsidRPr="005C107B">
        <w:rPr>
          <w:rFonts w:ascii="Calibri" w:hAnsi="Calibri"/>
        </w:rPr>
        <w:t>The top of the pipe is cut in a saddle shape to fit the lever arm through it and create the pivot.  The height of this base pipe depends on the design constraints of the plant it will be built for.</w:t>
      </w:r>
    </w:p>
    <w:p w:rsidR="00D52DC7" w:rsidRPr="005C107B" w:rsidRDefault="00D52DC7" w:rsidP="007F29B5">
      <w:pPr>
        <w:pStyle w:val="NormalWeb"/>
        <w:rPr>
          <w:rFonts w:ascii="Calibri" w:hAnsi="Calibri"/>
        </w:rPr>
      </w:pPr>
      <w:r w:rsidRPr="005C107B">
        <w:rPr>
          <w:rFonts w:ascii="Calibri" w:hAnsi="Calibri"/>
        </w:rPr>
        <w:t>The FC should be attached to the base pipe with two clamps that are interconnected so that they firmly anchor the FC at the appropriate height for [zeroing the CD|CD Calibration].  Only one clamp was used during experimental testing because the FC was being continually checked and re-zeroed, and it was being used in a very controlled environment.  Additional clamps would be necessary for a robust design.</w:t>
      </w:r>
    </w:p>
    <w:p w:rsidR="00D52DC7" w:rsidRPr="005C107B" w:rsidRDefault="00D52DC7" w:rsidP="005C107B">
      <w:pPr>
        <w:pStyle w:val="NormalWeb"/>
        <w:rPr>
          <w:rFonts w:ascii="Calibri" w:hAnsi="Calibri"/>
        </w:rPr>
      </w:pPr>
      <w:r w:rsidRPr="005C107B">
        <w:rPr>
          <w:rFonts w:ascii="Calibri" w:hAnsi="Calibri"/>
        </w:rPr>
        <w:t>Currently ¼ inch outer diameter tubing is used to connect the flow controller to the pressure break T, but it is not known what size tubing is necessary to allow air to flow after the T.  Experience has indicated that ½ inch outer diameter tubing is large enough, but it is possible that tubing with an outer diameter as small as 3/8 inch could work as well.  The larger tube is then connected to 1/4 in outer diameter tubing, which connects the CD to the rapid mix. It is unclear if this final connection is needed, though, and it may be removed so that the larger tubing connects the T to the rapid mix directly.</w:t>
      </w:r>
    </w:p>
    <w:p w:rsidR="00D52DC7" w:rsidRDefault="00D52DC7" w:rsidP="005C107B">
      <w:pPr>
        <w:pStyle w:val="NormalWeb"/>
        <w:rPr>
          <w:ins w:id="137" w:author="Monroe Weber-Shirk" w:date="2009-04-20T10:18:00Z"/>
          <w:rFonts w:ascii="Calibri" w:hAnsi="Calibri"/>
        </w:rPr>
      </w:pPr>
      <w:r w:rsidRPr="005C107B">
        <w:rPr>
          <w:rFonts w:ascii="Calibri" w:hAnsi="Calibri"/>
        </w:rPr>
        <w:t>For laboratory testing, water flows from the bottom of the chemical dosing tube to a plastic column with a pressure sensor at the bottom.  This pressure sensor gives readings of water height in the column, which can be converted into flow rates from the FC.</w:t>
      </w:r>
    </w:p>
    <w:p w:rsidR="00D52DC7" w:rsidRDefault="00D52DC7" w:rsidP="00D52DC7">
      <w:pPr>
        <w:pStyle w:val="Heading2"/>
        <w:numPr>
          <w:ins w:id="138" w:author="Monroe Weber-Shirk" w:date="2009-04-20T10:18:00Z"/>
        </w:numPr>
        <w:rPr>
          <w:ins w:id="139" w:author="Monroe Weber-Shirk" w:date="2009-04-20T10:18:00Z"/>
        </w:rPr>
        <w:pPrChange w:id="140" w:author="Monroe Weber-Shirk" w:date="2009-04-20T10:19:00Z">
          <w:pPr>
            <w:pStyle w:val="NormalWeb"/>
            <w:keepNext/>
            <w:keepLines/>
            <w:outlineLvl w:val="1"/>
          </w:pPr>
        </w:pPrChange>
      </w:pPr>
      <w:ins w:id="141" w:author="Monroe Weber-Shirk" w:date="2009-04-20T10:18:00Z">
        <w:r>
          <w:t>Discussion</w:t>
        </w:r>
      </w:ins>
    </w:p>
    <w:p w:rsidR="00D52DC7" w:rsidRDefault="00D52DC7" w:rsidP="00D52DC7">
      <w:pPr>
        <w:pStyle w:val="Heading2"/>
        <w:numPr>
          <w:ins w:id="142" w:author="Monroe Weber-Shirk" w:date="2009-04-20T10:19:00Z"/>
        </w:numPr>
        <w:rPr>
          <w:ins w:id="143" w:author="Monroe Weber-Shirk" w:date="2009-04-20T10:19:00Z"/>
        </w:rPr>
        <w:pPrChange w:id="144" w:author="Monroe Weber-Shirk" w:date="2009-04-20T10:19:00Z">
          <w:pPr>
            <w:pStyle w:val="NormalWeb"/>
            <w:keepNext/>
            <w:keepLines/>
            <w:outlineLvl w:val="1"/>
          </w:pPr>
        </w:pPrChange>
      </w:pPr>
      <w:ins w:id="145" w:author="Monroe Weber-Shirk" w:date="2009-04-20T10:18:00Z">
        <w:r>
          <w:t>Conclusio</w:t>
        </w:r>
      </w:ins>
      <w:ins w:id="146" w:author="Monroe Weber-Shirk" w:date="2009-04-20T10:19:00Z">
        <w:r>
          <w:t>ns</w:t>
        </w:r>
      </w:ins>
    </w:p>
    <w:p w:rsidR="00D52DC7" w:rsidRPr="005C107B" w:rsidRDefault="00D52DC7" w:rsidP="00D52DC7">
      <w:pPr>
        <w:pStyle w:val="Heading2"/>
        <w:numPr>
          <w:ins w:id="147" w:author="Monroe Weber-Shirk" w:date="2009-04-20T10:19:00Z"/>
        </w:numPr>
        <w:pPrChange w:id="148" w:author="Monroe Weber-Shirk" w:date="2009-04-20T10:19:00Z">
          <w:pPr>
            <w:pStyle w:val="NormalWeb"/>
            <w:keepNext/>
            <w:keepLines/>
            <w:outlineLvl w:val="1"/>
          </w:pPr>
        </w:pPrChange>
      </w:pPr>
      <w:ins w:id="149" w:author="Monroe Weber-Shirk" w:date="2009-04-20T10:19:00Z">
        <w:r>
          <w:t>References</w:t>
        </w:r>
      </w:ins>
    </w:p>
    <w:p w:rsidR="00D52DC7" w:rsidRPr="005C107B" w:rsidRDefault="00D52DC7" w:rsidP="007F29B5">
      <w:pPr>
        <w:pStyle w:val="NormalWeb"/>
        <w:rPr>
          <w:rFonts w:ascii="Calibri" w:hAnsi="Calibri"/>
        </w:rPr>
      </w:pPr>
    </w:p>
    <w:sectPr w:rsidR="00D52DC7" w:rsidRPr="005C107B" w:rsidSect="00EF3CE1">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Monroe Weber-Shirk" w:date="2009-04-20T10:23:00Z" w:initials="MWS">
    <w:p w:rsidR="00D52DC7" w:rsidRDefault="00D52DC7">
      <w:pPr>
        <w:pStyle w:val="CommentText"/>
      </w:pPr>
      <w:r>
        <w:rPr>
          <w:rStyle w:val="CommentReference"/>
        </w:rPr>
        <w:annotationRef/>
      </w:r>
      <w:r>
        <w:t>Use styles.</w:t>
      </w:r>
    </w:p>
    <w:p w:rsidR="00D52DC7" w:rsidRDefault="00D52DC7">
      <w:pPr>
        <w:pStyle w:val="CommentText"/>
      </w:pPr>
      <w:r>
        <w:t xml:space="preserve">I imported styles that you can use. You should apply styles to each paragraph and you should not do ANY custom formatting. </w:t>
      </w:r>
    </w:p>
    <w:p w:rsidR="00D52DC7" w:rsidRDefault="00D52DC7">
      <w:pPr>
        <w:pStyle w:val="CommentText"/>
      </w:pPr>
    </w:p>
    <w:p w:rsidR="00D52DC7" w:rsidRDefault="00D52DC7">
      <w:pPr>
        <w:pStyle w:val="CommentText"/>
      </w:pPr>
      <w:r>
        <w:t>The paper isn’t yet very organized.</w:t>
      </w:r>
    </w:p>
    <w:p w:rsidR="00D52DC7" w:rsidRDefault="00D52DC7">
      <w:pPr>
        <w:pStyle w:val="CommentText"/>
      </w:pPr>
      <w:r>
        <w:t>Create the drawings, graphs, and equations.</w:t>
      </w:r>
    </w:p>
    <w:p w:rsidR="00D52DC7" w:rsidRDefault="00D52DC7">
      <w:pPr>
        <w:pStyle w:val="CommentText"/>
      </w:pPr>
      <w:r>
        <w:t>I believe that at least some of the Sutro Weir equations need to be included to explain how the diameter of the orifice is chosen.</w:t>
      </w:r>
    </w:p>
    <w:p w:rsidR="00D52DC7" w:rsidRDefault="00D52DC7">
      <w:pPr>
        <w:pStyle w:val="CommentText"/>
      </w:pPr>
    </w:p>
    <w:p w:rsidR="00D52DC7" w:rsidRDefault="00D52DC7">
      <w:pPr>
        <w:pStyle w:val="CommentText"/>
      </w:pPr>
      <w:r>
        <w:t>Add information on the relationship between departure from linearity and the number of rows of orifices.</w:t>
      </w:r>
    </w:p>
    <w:p w:rsidR="00D52DC7" w:rsidRDefault="00D52DC7">
      <w:pPr>
        <w:pStyle w:val="CommentText"/>
      </w:pPr>
    </w:p>
    <w:p w:rsidR="00D52DC7" w:rsidRDefault="00D52DC7">
      <w:pPr>
        <w:pStyle w:val="CommentText"/>
      </w:pPr>
      <w:r>
        <w:t>Track changes so I can see what you are working on.</w:t>
      </w:r>
    </w:p>
    <w:p w:rsidR="00D52DC7" w:rsidRDefault="00D52DC7">
      <w:pPr>
        <w:pStyle w:val="CommentText"/>
      </w:pPr>
    </w:p>
    <w:p w:rsidR="00D52DC7" w:rsidRDefault="00D52DC7">
      <w:pPr>
        <w:pStyle w:val="CommentText"/>
      </w:pPr>
      <w:r>
        <w:t>Make sure that you clearly explain why this technology is needed and how it changes what an operator does.</w:t>
      </w:r>
    </w:p>
    <w:p w:rsidR="00D52DC7" w:rsidRDefault="00D52DC7">
      <w:pPr>
        <w:pStyle w:val="CommentText"/>
      </w:pPr>
      <w:r>
        <w:br/>
        <w:t>Also include the limit for the linear flow meter and thus provide a lead in to our next paper on the non linear dose controller.</w:t>
      </w:r>
    </w:p>
  </w:comment>
  <w:comment w:id="6" w:author="Monroe Weber-Shirk" w:date="2009-04-20T09:08:00Z" w:initials="MWS">
    <w:p w:rsidR="00D52DC7" w:rsidRDefault="00D52DC7">
      <w:pPr>
        <w:pStyle w:val="CommentText"/>
      </w:pPr>
      <w:r>
        <w:rPr>
          <w:rStyle w:val="CommentReference"/>
        </w:rPr>
        <w:annotationRef/>
      </w:r>
      <w:r>
        <w:t>Update this to reflect the fact that the dose controller has been installed in an Agua</w:t>
      </w:r>
      <w:smartTag w:uri="urn:schemas-microsoft-com:office:smarttags" w:element="PersonName">
        <w:r>
          <w:t>Clara</w:t>
        </w:r>
      </w:smartTag>
      <w:r>
        <w:t xml:space="preserve"> plant in </w:t>
      </w:r>
      <w:smartTag w:uri="urn:schemas-microsoft-com:office:smarttags" w:element="country-region">
        <w:smartTag w:uri="urn:schemas-microsoft-com:office:smarttags" w:element="place">
          <w:r>
            <w:t>Honduras</w:t>
          </w:r>
        </w:smartTag>
      </w:smartTag>
      <w:r>
        <w:t xml:space="preserve">. Describe the coupling of a linear flow controller with a linear flow orifice meter to </w:t>
      </w:r>
    </w:p>
  </w:comment>
  <w:comment w:id="69" w:author="Monroe Weber-Shirk" w:date="2009-04-20T09:51:00Z" w:initials="MWS">
    <w:p w:rsidR="00D52DC7" w:rsidRDefault="00D52DC7">
      <w:pPr>
        <w:pStyle w:val="CommentText"/>
      </w:pPr>
      <w:r>
        <w:rPr>
          <w:rStyle w:val="CommentReference"/>
        </w:rPr>
        <w:annotationRef/>
      </w:r>
      <w:r>
        <w:t>We should at least spell our name right…</w:t>
      </w:r>
    </w:p>
  </w:comment>
  <w:comment w:id="71" w:author="Monroe Weber-Shirk" w:date="2009-04-20T09:52:00Z" w:initials="MWS">
    <w:p w:rsidR="00D52DC7" w:rsidRDefault="00D52DC7">
      <w:pPr>
        <w:pStyle w:val="CommentText"/>
      </w:pPr>
      <w:r>
        <w:rPr>
          <w:rStyle w:val="CommentReference"/>
        </w:rPr>
        <w:annotationRef/>
      </w:r>
      <w:r>
        <w:t>I thought we wanted to go global.</w:t>
      </w:r>
    </w:p>
  </w:comment>
  <w:comment w:id="74" w:author="Monroe Weber-Shirk" w:date="2009-04-20T09:54:00Z" w:initials="MWS">
    <w:p w:rsidR="00D52DC7" w:rsidRDefault="00D52DC7">
      <w:pPr>
        <w:pStyle w:val="CommentText"/>
      </w:pPr>
      <w:r>
        <w:rPr>
          <w:rStyle w:val="CommentReference"/>
        </w:rPr>
        <w:annotationRef/>
      </w:r>
      <w:r>
        <w:t>We use dose to refer to the concentration of alum in the water entering the flocculator.</w:t>
      </w:r>
    </w:p>
    <w:p w:rsidR="00D52DC7" w:rsidRDefault="00D52DC7">
      <w:pPr>
        <w:pStyle w:val="CommentText"/>
      </w:pPr>
      <w:r>
        <w:t>In the first Agua</w:t>
      </w:r>
      <w:smartTag w:uri="urn:schemas-microsoft-com:office:smarttags" w:element="PersonName">
        <w:r>
          <w:t>Clara</w:t>
        </w:r>
      </w:smartTag>
      <w:r>
        <w:t xml:space="preserve"> plants the operator adjusted the chemical flow rate and thus indirectly controlled the dose.</w:t>
      </w:r>
    </w:p>
  </w:comment>
  <w:comment w:id="75" w:author="Monroe Weber-Shirk" w:date="2009-04-20T09:54:00Z" w:initials="MWS">
    <w:p w:rsidR="00D52DC7" w:rsidRDefault="00D52DC7">
      <w:pPr>
        <w:pStyle w:val="CommentText"/>
      </w:pPr>
      <w:r>
        <w:rPr>
          <w:rStyle w:val="CommentReference"/>
        </w:rPr>
        <w:annotationRef/>
      </w:r>
      <w:r>
        <w:t>Alum dose is adjusted based on the turbidity, not the flow rate.</w:t>
      </w:r>
    </w:p>
  </w:comment>
  <w:comment w:id="76" w:author="Monroe Weber-Shirk" w:date="2009-04-20T09:56:00Z" w:initials="MWS">
    <w:p w:rsidR="00D52DC7" w:rsidRDefault="00D52DC7">
      <w:pPr>
        <w:pStyle w:val="CommentText"/>
      </w:pPr>
      <w:r>
        <w:rPr>
          <w:rStyle w:val="CommentReference"/>
        </w:rPr>
        <w:annotationRef/>
      </w:r>
      <w:r>
        <w:t>Describe how the operators set the alum dose currently in the first Agua</w:t>
      </w:r>
      <w:smartTag w:uri="urn:schemas-microsoft-com:office:smarttags" w:element="PersonName">
        <w:r>
          <w:t>Clara</w:t>
        </w:r>
      </w:smartTag>
      <w:r>
        <w:t xml:space="preserve"> plants and why that is problematic. Emphasize that operators become accustomed to setting a flow rate and lose the connection with coagulant concentration.</w:t>
      </w:r>
    </w:p>
  </w:comment>
  <w:comment w:id="79" w:author="Monroe Weber-Shirk" w:date="2009-04-20T09:57:00Z" w:initials="MWS">
    <w:p w:rsidR="00D52DC7" w:rsidRDefault="00D52DC7">
      <w:pPr>
        <w:pStyle w:val="CommentText"/>
      </w:pPr>
      <w:r>
        <w:rPr>
          <w:rStyle w:val="CommentReference"/>
        </w:rPr>
        <w:annotationRef/>
      </w:r>
      <w:r>
        <w:t>Update this list to describe the dose controller rather than the flow controller. Remember, the flow controller has already been documented, so you don’t need to repeat that here.</w:t>
      </w:r>
    </w:p>
  </w:comment>
  <w:comment w:id="82" w:author="Monroe Weber-Shirk" w:date="2009-04-20T09:09:00Z" w:initials="MWS">
    <w:p w:rsidR="00D52DC7" w:rsidRDefault="00D52DC7">
      <w:pPr>
        <w:pStyle w:val="CommentText"/>
      </w:pPr>
      <w:r>
        <w:rPr>
          <w:rStyle w:val="CommentReference"/>
        </w:rPr>
        <w:annotationRef/>
      </w:r>
      <w:r>
        <w:t>This is a recursive definition!</w:t>
      </w:r>
    </w:p>
  </w:comment>
  <w:comment w:id="88" w:author="Monroe Weber-Shirk" w:date="2009-04-20T09:50:00Z" w:initials="MWS">
    <w:p w:rsidR="00D52DC7" w:rsidRDefault="00D52DC7">
      <w:pPr>
        <w:pStyle w:val="CommentText"/>
      </w:pPr>
      <w:r>
        <w:rPr>
          <w:rStyle w:val="CommentReference"/>
        </w:rPr>
        <w:annotationRef/>
      </w:r>
      <w:r>
        <w:t>This is a photo. Replace it with a design schematic.</w:t>
      </w:r>
    </w:p>
  </w:comment>
  <w:comment w:id="93" w:author="Monroe Weber-Shirk" w:date="2009-04-20T10:00:00Z" w:initials="MWS">
    <w:p w:rsidR="00D52DC7" w:rsidRDefault="00D52DC7">
      <w:pPr>
        <w:pStyle w:val="CommentText"/>
      </w:pPr>
      <w:r>
        <w:rPr>
          <w:rStyle w:val="CommentReference"/>
        </w:rPr>
        <w:annotationRef/>
      </w:r>
      <w:r>
        <w:t>This isn’t written clearly.</w:t>
      </w:r>
    </w:p>
  </w:comment>
  <w:comment w:id="102" w:author="Monroe Weber-Shirk" w:date="2009-04-20T10:02:00Z" w:initials="MWS">
    <w:p w:rsidR="00D52DC7" w:rsidRDefault="00D52DC7">
      <w:pPr>
        <w:pStyle w:val="CommentText"/>
      </w:pPr>
      <w:r>
        <w:rPr>
          <w:rStyle w:val="CommentReference"/>
        </w:rPr>
        <w:annotationRef/>
      </w:r>
      <w:r>
        <w:t>Use drawing from 4540 notes.</w:t>
      </w:r>
    </w:p>
  </w:comment>
  <w:comment w:id="106" w:author="Monroe Weber-Shirk" w:date="2009-04-20T10:03:00Z" w:initials="MWS">
    <w:p w:rsidR="00D52DC7" w:rsidRDefault="00D52DC7">
      <w:pPr>
        <w:pStyle w:val="CommentText"/>
      </w:pPr>
      <w:r>
        <w:rPr>
          <w:rStyle w:val="CommentReference"/>
        </w:rPr>
        <w:annotationRef/>
      </w:r>
      <w:r>
        <w:t>This drawing isn’t clear. Why not make a clear AutoCAD drawing?</w:t>
      </w:r>
    </w:p>
  </w:comment>
  <w:comment w:id="108" w:author="Monroe Weber-Shirk" w:date="2009-04-20T10:06:00Z" w:initials="MWS">
    <w:p w:rsidR="00D52DC7" w:rsidRDefault="00D52DC7">
      <w:pPr>
        <w:pStyle w:val="CommentText"/>
      </w:pPr>
      <w:r>
        <w:rPr>
          <w:rStyle w:val="CommentReference"/>
        </w:rPr>
        <w:annotationRef/>
      </w:r>
      <w:r>
        <w:t xml:space="preserve">The reason we aren’t using Sutro Weirs is because they are relatively difficult to fabricate on site. It is much easier to drill a series of holes. </w:t>
      </w:r>
    </w:p>
  </w:comment>
  <w:comment w:id="110" w:author="Monroe Weber-Shirk" w:date="2009-04-20T10:04:00Z" w:initials="MWS">
    <w:p w:rsidR="00D52DC7" w:rsidRDefault="00D52DC7">
      <w:pPr>
        <w:pStyle w:val="CommentText"/>
      </w:pPr>
      <w:r>
        <w:rPr>
          <w:rStyle w:val="CommentReference"/>
        </w:rPr>
        <w:annotationRef/>
      </w:r>
      <w:r>
        <w:t>Decide which nomenclature you are going to use and then stick with it.</w:t>
      </w:r>
    </w:p>
  </w:comment>
  <w:comment w:id="112" w:author="Monroe Weber-Shirk" w:date="2009-04-20T10:07:00Z" w:initials="MWS">
    <w:p w:rsidR="00D52DC7" w:rsidRDefault="00D52DC7">
      <w:pPr>
        <w:pStyle w:val="CommentText"/>
      </w:pPr>
      <w:r>
        <w:rPr>
          <w:rStyle w:val="CommentReference"/>
        </w:rPr>
        <w:annotationRef/>
      </w:r>
      <w:r>
        <w:t>Add the graph from Leah here. Insert the graph as a Microsoft Excel object so we can easily edit it.</w:t>
      </w:r>
    </w:p>
  </w:comment>
  <w:comment w:id="114" w:author="Monroe Weber-Shirk" w:date="2009-04-20T10:09:00Z" w:initials="MWS">
    <w:p w:rsidR="00D52DC7" w:rsidRDefault="00D52DC7">
      <w:pPr>
        <w:pStyle w:val="CommentText"/>
      </w:pPr>
      <w:r>
        <w:rPr>
          <w:rStyle w:val="CommentReference"/>
        </w:rPr>
        <w:annotationRef/>
      </w:r>
      <w:r>
        <w:t>I might be confused on nomenclature. Is the CDC the whole apparatus (flow controller, lever system, LFOM) or does it not include the flow controller and LFOM? I suppose we could go either way.</w:t>
      </w:r>
    </w:p>
  </w:comment>
  <w:comment w:id="121" w:author="Monroe Weber-Shirk" w:date="2009-04-20T10:10:00Z" w:initials="MWS">
    <w:p w:rsidR="00D52DC7" w:rsidRDefault="00D52DC7">
      <w:pPr>
        <w:pStyle w:val="CommentText"/>
      </w:pPr>
      <w:r>
        <w:rPr>
          <w:rStyle w:val="CommentReference"/>
        </w:rPr>
        <w:annotationRef/>
      </w:r>
      <w:r>
        <w:t>Go metric. Remember, we are trying to go global and the rest of the planet uses SI units.</w:t>
      </w:r>
    </w:p>
  </w:comment>
  <w:comment w:id="118" w:author="Monroe Weber-Shirk" w:date="2009-04-20T10:11:00Z" w:initials="MWS">
    <w:p w:rsidR="00D52DC7" w:rsidRDefault="00D52DC7">
      <w:pPr>
        <w:pStyle w:val="CommentText"/>
      </w:pPr>
      <w:r>
        <w:rPr>
          <w:rStyle w:val="CommentReference"/>
        </w:rPr>
        <w:annotationRef/>
      </w:r>
      <w:r>
        <w:t>Here you are describing the experimental apparatus, not the dose controller as it will be installed.</w:t>
      </w:r>
    </w:p>
  </w:comment>
  <w:comment w:id="124" w:author="Monroe Weber-Shirk" w:date="2009-04-20T10:12:00Z" w:initials="MWS">
    <w:p w:rsidR="00D52DC7" w:rsidRDefault="00D52DC7">
      <w:pPr>
        <w:pStyle w:val="CommentText"/>
      </w:pPr>
      <w:r>
        <w:rPr>
          <w:rStyle w:val="CommentReference"/>
        </w:rPr>
        <w:annotationRef/>
      </w:r>
      <w:r>
        <w:t>No. The user selects whether a metric or English SERIES of drill bits will be used.</w:t>
      </w:r>
    </w:p>
  </w:comment>
  <w:comment w:id="125" w:author="Monroe Weber-Shirk" w:date="2009-04-20T10:12:00Z" w:initials="MWS">
    <w:p w:rsidR="00D52DC7" w:rsidRDefault="00D52DC7">
      <w:pPr>
        <w:pStyle w:val="CommentText"/>
      </w:pPr>
      <w:r>
        <w:rPr>
          <w:rStyle w:val="CommentReference"/>
        </w:rPr>
        <w:annotationRef/>
      </w:r>
      <w:r>
        <w:t>Need a drawing to explain this.</w:t>
      </w:r>
    </w:p>
  </w:comment>
  <w:comment w:id="126" w:author="Monroe Weber-Shirk" w:date="2009-04-20T10:13:00Z" w:initials="MWS">
    <w:p w:rsidR="00D52DC7" w:rsidRDefault="00D52DC7">
      <w:pPr>
        <w:pStyle w:val="CommentText"/>
      </w:pPr>
      <w:r>
        <w:rPr>
          <w:rStyle w:val="CommentReference"/>
        </w:rPr>
        <w:annotationRef/>
      </w:r>
      <w:r>
        <w:t>This is not the current method of choosing the orifice size. The method should be documented in the MathCAD file.</w:t>
      </w:r>
    </w:p>
  </w:comment>
  <w:comment w:id="131" w:author="Monroe Weber-Shirk" w:date="2009-04-20T10:14:00Z" w:initials="MWS">
    <w:p w:rsidR="00D52DC7" w:rsidRDefault="00D52DC7">
      <w:pPr>
        <w:pStyle w:val="CommentText"/>
      </w:pPr>
      <w:r>
        <w:rPr>
          <w:rStyle w:val="CommentReference"/>
        </w:rPr>
        <w:annotationRef/>
      </w:r>
      <w:r>
        <w:t>What? This doesn’t make sense. Check the MathCAD file.</w:t>
      </w:r>
    </w:p>
  </w:comment>
  <w:comment w:id="134" w:author="Monroe Weber-Shirk" w:date="2009-04-20T10:16:00Z" w:initials="MWS">
    <w:p w:rsidR="00D52DC7" w:rsidRDefault="00D52DC7">
      <w:pPr>
        <w:pStyle w:val="CommentText"/>
      </w:pPr>
      <w:r>
        <w:rPr>
          <w:rStyle w:val="CommentReference"/>
        </w:rPr>
        <w:annotationRef/>
      </w:r>
      <w:r>
        <w:t>I don’t think we ever did this. Calculating the flow rate at intermediate heights would require creating an algorithm that can calculate the flow rate through partially submerged orifices. Possible, but we haven’t done this.</w:t>
      </w: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AdvPS4ADC75">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D289DA2"/>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E286F27C"/>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9DC04F12"/>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0461BC4"/>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0C86AF8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388709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09E056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B5A9A6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D62068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2927EC6"/>
    <w:lvl w:ilvl="0">
      <w:start w:val="1"/>
      <w:numFmt w:val="bullet"/>
      <w:lvlText w:val=""/>
      <w:lvlJc w:val="left"/>
      <w:pPr>
        <w:tabs>
          <w:tab w:val="num" w:pos="360"/>
        </w:tabs>
        <w:ind w:left="360" w:hanging="360"/>
      </w:pPr>
      <w:rPr>
        <w:rFonts w:ascii="Symbol" w:hAnsi="Symbol" w:hint="default"/>
      </w:rPr>
    </w:lvl>
  </w:abstractNum>
  <w:abstractNum w:abstractNumId="10">
    <w:nsid w:val="52DD1D3F"/>
    <w:multiLevelType w:val="multilevel"/>
    <w:tmpl w:val="47EED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1D5889"/>
    <w:multiLevelType w:val="hybridMultilevel"/>
    <w:tmpl w:val="8910A9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2A3A"/>
    <w:rsid w:val="00020C63"/>
    <w:rsid w:val="00032298"/>
    <w:rsid w:val="000A179A"/>
    <w:rsid w:val="00112FA4"/>
    <w:rsid w:val="001722E5"/>
    <w:rsid w:val="001C4747"/>
    <w:rsid w:val="00230650"/>
    <w:rsid w:val="00243C13"/>
    <w:rsid w:val="0027745F"/>
    <w:rsid w:val="00320414"/>
    <w:rsid w:val="00352F52"/>
    <w:rsid w:val="00374262"/>
    <w:rsid w:val="003A42C9"/>
    <w:rsid w:val="004B4E80"/>
    <w:rsid w:val="005221EE"/>
    <w:rsid w:val="005C107B"/>
    <w:rsid w:val="00784FD4"/>
    <w:rsid w:val="007F29B5"/>
    <w:rsid w:val="0081139D"/>
    <w:rsid w:val="0083691E"/>
    <w:rsid w:val="00930E95"/>
    <w:rsid w:val="0094454D"/>
    <w:rsid w:val="00AA5B65"/>
    <w:rsid w:val="00AA7069"/>
    <w:rsid w:val="00B55264"/>
    <w:rsid w:val="00B80F3A"/>
    <w:rsid w:val="00B84A52"/>
    <w:rsid w:val="00BD0CF0"/>
    <w:rsid w:val="00BF686E"/>
    <w:rsid w:val="00C22A3A"/>
    <w:rsid w:val="00C47047"/>
    <w:rsid w:val="00C4743A"/>
    <w:rsid w:val="00C83838"/>
    <w:rsid w:val="00C96D72"/>
    <w:rsid w:val="00D45735"/>
    <w:rsid w:val="00D52DC7"/>
    <w:rsid w:val="00D640C7"/>
    <w:rsid w:val="00DC46A8"/>
    <w:rsid w:val="00E066E8"/>
    <w:rsid w:val="00E23450"/>
    <w:rsid w:val="00E54425"/>
    <w:rsid w:val="00EB4E83"/>
    <w:rsid w:val="00EF3CE1"/>
    <w:rsid w:val="00F01905"/>
    <w:rsid w:val="00F30D38"/>
    <w:rsid w:val="00F329F4"/>
    <w:rsid w:val="00F44661"/>
    <w:rsid w:val="00F80342"/>
    <w:rsid w:val="00FB511B"/>
    <w:rsid w:val="00FE679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74262"/>
    <w:pPr>
      <w:spacing w:line="480" w:lineRule="auto"/>
      <w:jc w:val="both"/>
    </w:pPr>
    <w:rPr>
      <w:rFonts w:ascii="Arial" w:hAnsi="Arial"/>
      <w:sz w:val="20"/>
      <w:szCs w:val="20"/>
    </w:rPr>
  </w:style>
  <w:style w:type="paragraph" w:styleId="Heading1">
    <w:name w:val="heading 1"/>
    <w:aliases w:val="1"/>
    <w:basedOn w:val="Normal"/>
    <w:next w:val="Normal"/>
    <w:link w:val="Heading1Char"/>
    <w:uiPriority w:val="99"/>
    <w:qFormat/>
    <w:locked/>
    <w:rsid w:val="00374262"/>
    <w:pPr>
      <w:keepNext/>
      <w:keepLines/>
      <w:spacing w:after="60"/>
      <w:jc w:val="center"/>
      <w:outlineLvl w:val="0"/>
    </w:pPr>
    <w:rPr>
      <w:sz w:val="28"/>
    </w:rPr>
  </w:style>
  <w:style w:type="paragraph" w:styleId="Heading2">
    <w:name w:val="heading 2"/>
    <w:aliases w:val="2"/>
    <w:basedOn w:val="Heading1"/>
    <w:next w:val="Normal"/>
    <w:link w:val="Heading2Char"/>
    <w:uiPriority w:val="99"/>
    <w:qFormat/>
    <w:locked/>
    <w:rsid w:val="00374262"/>
    <w:pPr>
      <w:spacing w:before="240"/>
      <w:outlineLvl w:val="1"/>
    </w:pPr>
  </w:style>
  <w:style w:type="paragraph" w:styleId="Heading3">
    <w:name w:val="heading 3"/>
    <w:aliases w:val="3"/>
    <w:basedOn w:val="Heading2"/>
    <w:next w:val="Normal"/>
    <w:link w:val="Heading3Char"/>
    <w:uiPriority w:val="99"/>
    <w:qFormat/>
    <w:locked/>
    <w:rsid w:val="00374262"/>
    <w:pPr>
      <w:jc w:val="left"/>
      <w:outlineLvl w:val="2"/>
    </w:pPr>
    <w:rPr>
      <w:sz w:val="24"/>
    </w:rPr>
  </w:style>
  <w:style w:type="paragraph" w:styleId="Heading4">
    <w:name w:val="heading 4"/>
    <w:aliases w:val="4"/>
    <w:basedOn w:val="Heading3"/>
    <w:next w:val="Normal"/>
    <w:link w:val="Heading4Char"/>
    <w:uiPriority w:val="99"/>
    <w:qFormat/>
    <w:locked/>
    <w:rsid w:val="00374262"/>
    <w:pPr>
      <w:outlineLvl w:val="3"/>
    </w:pPr>
  </w:style>
  <w:style w:type="paragraph" w:styleId="Heading5">
    <w:name w:val="heading 5"/>
    <w:basedOn w:val="Heading4"/>
    <w:next w:val="Normal"/>
    <w:link w:val="Heading5Char"/>
    <w:uiPriority w:val="99"/>
    <w:qFormat/>
    <w:locked/>
    <w:rsid w:val="00374262"/>
    <w:pPr>
      <w:outlineLvl w:val="4"/>
    </w:pPr>
  </w:style>
  <w:style w:type="paragraph" w:styleId="Heading6">
    <w:name w:val="heading 6"/>
    <w:basedOn w:val="Normal"/>
    <w:next w:val="Normal"/>
    <w:link w:val="Heading6Char"/>
    <w:uiPriority w:val="99"/>
    <w:qFormat/>
    <w:locked/>
    <w:rsid w:val="00374262"/>
    <w:pPr>
      <w:ind w:left="720" w:firstLine="320"/>
      <w:outlineLvl w:val="5"/>
    </w:pPr>
    <w:rPr>
      <w:rFonts w:ascii="Helvetica" w:hAnsi="Helvetica"/>
      <w:u w:val="single"/>
    </w:rPr>
  </w:style>
  <w:style w:type="paragraph" w:styleId="Heading7">
    <w:name w:val="heading 7"/>
    <w:basedOn w:val="Heading1"/>
    <w:next w:val="Normal"/>
    <w:link w:val="Heading7Char"/>
    <w:uiPriority w:val="99"/>
    <w:qFormat/>
    <w:locked/>
    <w:rsid w:val="00374262"/>
    <w:pPr>
      <w:outlineLvl w:val="6"/>
    </w:pPr>
  </w:style>
  <w:style w:type="paragraph" w:styleId="Heading8">
    <w:name w:val="heading 8"/>
    <w:aliases w:val="tc"/>
    <w:basedOn w:val="Normal"/>
    <w:next w:val="Normal"/>
    <w:link w:val="Heading8Char"/>
    <w:uiPriority w:val="99"/>
    <w:qFormat/>
    <w:locked/>
    <w:rsid w:val="00374262"/>
    <w:pPr>
      <w:keepNext/>
      <w:keepLines/>
      <w:pBdr>
        <w:top w:val="single" w:sz="6" w:space="0" w:color="auto"/>
      </w:pBdr>
      <w:spacing w:before="360" w:after="120"/>
      <w:ind w:left="1440" w:hanging="1440"/>
      <w:outlineLvl w:val="7"/>
    </w:pPr>
  </w:style>
  <w:style w:type="paragraph" w:styleId="Heading9">
    <w:name w:val="heading 9"/>
    <w:aliases w:val="fc"/>
    <w:basedOn w:val="Normal"/>
    <w:next w:val="Normal"/>
    <w:link w:val="Heading9Char"/>
    <w:uiPriority w:val="99"/>
    <w:qFormat/>
    <w:locked/>
    <w:rsid w:val="00374262"/>
    <w:pPr>
      <w:keepLines/>
      <w:pBdr>
        <w:left w:val="single" w:sz="2" w:space="0" w:color="auto"/>
        <w:bottom w:val="single" w:sz="6" w:space="0" w:color="auto"/>
        <w:right w:val="single" w:sz="6" w:space="0" w:color="auto"/>
      </w:pBdr>
      <w:tabs>
        <w:tab w:val="left" w:pos="1260"/>
      </w:tabs>
      <w:spacing w:after="120"/>
      <w:outlineLvl w:val="8"/>
    </w:pPr>
  </w:style>
  <w:style w:type="character" w:default="1" w:styleId="DefaultParagraphFont">
    <w:name w:val="Default Paragraph Font"/>
    <w:uiPriority w:val="99"/>
    <w:semiHidden/>
    <w:rsid w:val="00374262"/>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basedOn w:val="DefaultParagraphFont"/>
    <w:link w:val="Heading1"/>
    <w:uiPriority w:val="9"/>
    <w:rsid w:val="00C675E3"/>
    <w:rPr>
      <w:rFonts w:asciiTheme="majorHAnsi" w:eastAsiaTheme="majorEastAsia" w:hAnsiTheme="majorHAnsi" w:cstheme="majorBidi"/>
      <w:b/>
      <w:bCs/>
      <w:kern w:val="32"/>
      <w:sz w:val="32"/>
      <w:szCs w:val="32"/>
    </w:rPr>
  </w:style>
  <w:style w:type="character" w:customStyle="1" w:styleId="Heading2Char">
    <w:name w:val="Heading 2 Char"/>
    <w:aliases w:val="2 Char"/>
    <w:basedOn w:val="DefaultParagraphFont"/>
    <w:link w:val="Heading2"/>
    <w:uiPriority w:val="9"/>
    <w:semiHidden/>
    <w:rsid w:val="00C675E3"/>
    <w:rPr>
      <w:rFonts w:asciiTheme="majorHAnsi" w:eastAsiaTheme="majorEastAsia" w:hAnsiTheme="majorHAnsi" w:cstheme="majorBidi"/>
      <w:b/>
      <w:bCs/>
      <w:i/>
      <w:iCs/>
      <w:sz w:val="28"/>
      <w:szCs w:val="28"/>
    </w:rPr>
  </w:style>
  <w:style w:type="character" w:customStyle="1" w:styleId="Heading3Char">
    <w:name w:val="Heading 3 Char"/>
    <w:aliases w:val="3 Char"/>
    <w:basedOn w:val="DefaultParagraphFont"/>
    <w:link w:val="Heading3"/>
    <w:uiPriority w:val="9"/>
    <w:semiHidden/>
    <w:rsid w:val="00C675E3"/>
    <w:rPr>
      <w:rFonts w:asciiTheme="majorHAnsi" w:eastAsiaTheme="majorEastAsia" w:hAnsiTheme="majorHAnsi" w:cstheme="majorBidi"/>
      <w:b/>
      <w:bCs/>
      <w:sz w:val="26"/>
      <w:szCs w:val="26"/>
    </w:rPr>
  </w:style>
  <w:style w:type="character" w:customStyle="1" w:styleId="Heading4Char">
    <w:name w:val="Heading 4 Char"/>
    <w:aliases w:val="4 Char"/>
    <w:basedOn w:val="DefaultParagraphFont"/>
    <w:link w:val="Heading4"/>
    <w:uiPriority w:val="9"/>
    <w:semiHidden/>
    <w:rsid w:val="00C675E3"/>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C675E3"/>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C675E3"/>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C675E3"/>
    <w:rPr>
      <w:rFonts w:asciiTheme="minorHAnsi" w:eastAsiaTheme="minorEastAsia" w:hAnsiTheme="minorHAnsi" w:cstheme="minorBidi"/>
      <w:sz w:val="24"/>
      <w:szCs w:val="24"/>
    </w:rPr>
  </w:style>
  <w:style w:type="character" w:customStyle="1" w:styleId="Heading8Char">
    <w:name w:val="Heading 8 Char"/>
    <w:aliases w:val="tc Char"/>
    <w:basedOn w:val="DefaultParagraphFont"/>
    <w:link w:val="Heading8"/>
    <w:uiPriority w:val="9"/>
    <w:semiHidden/>
    <w:rsid w:val="00C675E3"/>
    <w:rPr>
      <w:rFonts w:asciiTheme="minorHAnsi" w:eastAsiaTheme="minorEastAsia" w:hAnsiTheme="minorHAnsi" w:cstheme="minorBidi"/>
      <w:i/>
      <w:iCs/>
      <w:sz w:val="24"/>
      <w:szCs w:val="24"/>
    </w:rPr>
  </w:style>
  <w:style w:type="character" w:customStyle="1" w:styleId="Heading9Char">
    <w:name w:val="Heading 9 Char"/>
    <w:aliases w:val="fc Char"/>
    <w:basedOn w:val="DefaultParagraphFont"/>
    <w:link w:val="Heading9"/>
    <w:uiPriority w:val="9"/>
    <w:semiHidden/>
    <w:rsid w:val="00C675E3"/>
    <w:rPr>
      <w:rFonts w:asciiTheme="majorHAnsi" w:eastAsiaTheme="majorEastAsia" w:hAnsiTheme="majorHAnsi" w:cstheme="majorBidi"/>
    </w:rPr>
  </w:style>
  <w:style w:type="paragraph" w:styleId="ListParagraph">
    <w:name w:val="List Paragraph"/>
    <w:basedOn w:val="Normal"/>
    <w:uiPriority w:val="99"/>
    <w:qFormat/>
    <w:rsid w:val="001C4747"/>
    <w:pPr>
      <w:ind w:left="720"/>
      <w:contextualSpacing/>
    </w:pPr>
  </w:style>
  <w:style w:type="paragraph" w:styleId="NormalWeb">
    <w:name w:val="Normal (Web)"/>
    <w:basedOn w:val="Normal"/>
    <w:uiPriority w:val="99"/>
    <w:rsid w:val="00374262"/>
    <w:pPr>
      <w:spacing w:before="100" w:beforeAutospacing="1" w:after="100" w:afterAutospacing="1"/>
      <w:jc w:val="left"/>
    </w:pPr>
    <w:rPr>
      <w:rFonts w:ascii="Times New Roman" w:hAnsi="Times New Roman"/>
      <w:sz w:val="24"/>
      <w:szCs w:val="24"/>
    </w:rPr>
  </w:style>
  <w:style w:type="paragraph" w:styleId="BalloonText">
    <w:name w:val="Balloon Text"/>
    <w:basedOn w:val="Normal"/>
    <w:link w:val="BalloonTextChar"/>
    <w:uiPriority w:val="99"/>
    <w:semiHidden/>
    <w:rsid w:val="0037426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39D"/>
    <w:rPr>
      <w:rFonts w:ascii="Tahoma" w:hAnsi="Tahoma" w:cs="Tahoma"/>
      <w:sz w:val="16"/>
      <w:szCs w:val="16"/>
      <w:lang w:val="en-US" w:eastAsia="en-US" w:bidi="ar-SA"/>
    </w:rPr>
  </w:style>
  <w:style w:type="character" w:styleId="PlaceholderText">
    <w:name w:val="Placeholder Text"/>
    <w:basedOn w:val="DefaultParagraphFont"/>
    <w:uiPriority w:val="99"/>
    <w:semiHidden/>
    <w:rsid w:val="00F30D38"/>
    <w:rPr>
      <w:rFonts w:cs="Times New Roman"/>
      <w:color w:val="808080"/>
    </w:rPr>
  </w:style>
  <w:style w:type="character" w:styleId="Hyperlink">
    <w:name w:val="Hyperlink"/>
    <w:basedOn w:val="DefaultParagraphFont"/>
    <w:uiPriority w:val="99"/>
    <w:rsid w:val="00374262"/>
    <w:rPr>
      <w:rFonts w:cs="Times New Roman"/>
      <w:color w:val="0000FF"/>
      <w:u w:val="single"/>
    </w:rPr>
  </w:style>
  <w:style w:type="character" w:styleId="CommentReference">
    <w:name w:val="annotation reference"/>
    <w:basedOn w:val="DefaultParagraphFont"/>
    <w:uiPriority w:val="99"/>
    <w:semiHidden/>
    <w:rsid w:val="00374262"/>
    <w:rPr>
      <w:rFonts w:cs="Times New Roman"/>
      <w:sz w:val="16"/>
      <w:szCs w:val="16"/>
    </w:rPr>
  </w:style>
  <w:style w:type="paragraph" w:styleId="CommentText">
    <w:name w:val="annotation text"/>
    <w:basedOn w:val="Normal"/>
    <w:link w:val="CommentTextChar"/>
    <w:uiPriority w:val="99"/>
    <w:semiHidden/>
    <w:rsid w:val="00374262"/>
  </w:style>
  <w:style w:type="character" w:customStyle="1" w:styleId="CommentTextChar">
    <w:name w:val="Comment Text Char"/>
    <w:basedOn w:val="DefaultParagraphFont"/>
    <w:link w:val="CommentText"/>
    <w:uiPriority w:val="99"/>
    <w:semiHidden/>
    <w:rsid w:val="00C675E3"/>
    <w:rPr>
      <w:rFonts w:ascii="Arial" w:hAnsi="Arial"/>
      <w:sz w:val="20"/>
      <w:szCs w:val="20"/>
    </w:rPr>
  </w:style>
  <w:style w:type="paragraph" w:styleId="CommentSubject">
    <w:name w:val="annotation subject"/>
    <w:basedOn w:val="CommentText"/>
    <w:next w:val="CommentText"/>
    <w:link w:val="CommentSubjectChar"/>
    <w:uiPriority w:val="99"/>
    <w:semiHidden/>
    <w:rsid w:val="00374262"/>
    <w:rPr>
      <w:b/>
      <w:bCs/>
    </w:rPr>
  </w:style>
  <w:style w:type="character" w:customStyle="1" w:styleId="CommentSubjectChar">
    <w:name w:val="Comment Subject Char"/>
    <w:basedOn w:val="CommentTextChar"/>
    <w:link w:val="CommentSubject"/>
    <w:uiPriority w:val="99"/>
    <w:semiHidden/>
    <w:rsid w:val="00C675E3"/>
    <w:rPr>
      <w:b/>
      <w:bCs/>
    </w:rPr>
  </w:style>
  <w:style w:type="paragraph" w:customStyle="1" w:styleId="block">
    <w:name w:val="block"/>
    <w:basedOn w:val="Normal"/>
    <w:next w:val="Normal"/>
    <w:uiPriority w:val="99"/>
    <w:rsid w:val="00374262"/>
    <w:pPr>
      <w:spacing w:before="360"/>
    </w:pPr>
  </w:style>
  <w:style w:type="paragraph" w:styleId="Caption">
    <w:name w:val="caption"/>
    <w:basedOn w:val="Normal"/>
    <w:next w:val="Normal"/>
    <w:uiPriority w:val="99"/>
    <w:qFormat/>
    <w:locked/>
    <w:rsid w:val="00374262"/>
    <w:pPr>
      <w:spacing w:before="120" w:after="120"/>
      <w:ind w:firstLine="320"/>
    </w:pPr>
    <w:rPr>
      <w:rFonts w:ascii="Palatino" w:hAnsi="Palatino"/>
    </w:rPr>
  </w:style>
  <w:style w:type="paragraph" w:customStyle="1" w:styleId="equation">
    <w:name w:val="equation"/>
    <w:aliases w:val="eq"/>
    <w:basedOn w:val="Normal"/>
    <w:next w:val="block"/>
    <w:uiPriority w:val="99"/>
    <w:rsid w:val="00374262"/>
    <w:pPr>
      <w:tabs>
        <w:tab w:val="center" w:pos="3600"/>
        <w:tab w:val="right" w:pos="7920"/>
      </w:tabs>
      <w:spacing w:before="160" w:after="80"/>
      <w:ind w:left="360"/>
    </w:pPr>
  </w:style>
  <w:style w:type="paragraph" w:customStyle="1" w:styleId="figure">
    <w:name w:val="figure"/>
    <w:basedOn w:val="Normal"/>
    <w:next w:val="Heading9"/>
    <w:uiPriority w:val="99"/>
    <w:rsid w:val="00374262"/>
    <w:pPr>
      <w:keepNext/>
      <w:keepLines/>
      <w:pBdr>
        <w:top w:val="single" w:sz="2" w:space="0" w:color="auto"/>
        <w:left w:val="single" w:sz="2" w:space="0" w:color="auto"/>
        <w:right w:val="single" w:sz="6" w:space="0" w:color="auto"/>
      </w:pBdr>
      <w:spacing w:before="120" w:after="120"/>
      <w:jc w:val="center"/>
    </w:pPr>
  </w:style>
  <w:style w:type="paragraph" w:styleId="Footer">
    <w:name w:val="footer"/>
    <w:basedOn w:val="Normal"/>
    <w:link w:val="FooterChar"/>
    <w:uiPriority w:val="99"/>
    <w:rsid w:val="00374262"/>
    <w:pPr>
      <w:tabs>
        <w:tab w:val="center" w:pos="4320"/>
        <w:tab w:val="right" w:pos="8640"/>
      </w:tabs>
    </w:pPr>
  </w:style>
  <w:style w:type="character" w:customStyle="1" w:styleId="FooterChar">
    <w:name w:val="Footer Char"/>
    <w:basedOn w:val="DefaultParagraphFont"/>
    <w:link w:val="Footer"/>
    <w:uiPriority w:val="99"/>
    <w:semiHidden/>
    <w:rsid w:val="00C675E3"/>
    <w:rPr>
      <w:rFonts w:ascii="Arial" w:hAnsi="Arial"/>
      <w:sz w:val="20"/>
      <w:szCs w:val="20"/>
    </w:rPr>
  </w:style>
  <w:style w:type="paragraph" w:customStyle="1" w:styleId="indent">
    <w:name w:val="indent"/>
    <w:basedOn w:val="Normal"/>
    <w:uiPriority w:val="99"/>
    <w:rsid w:val="00374262"/>
    <w:pPr>
      <w:ind w:firstLine="360"/>
    </w:pPr>
  </w:style>
  <w:style w:type="character" w:styleId="LineNumber">
    <w:name w:val="line number"/>
    <w:basedOn w:val="DefaultParagraphFont"/>
    <w:uiPriority w:val="99"/>
    <w:rsid w:val="00374262"/>
    <w:rPr>
      <w:rFonts w:cs="Times New Roman"/>
    </w:rPr>
  </w:style>
  <w:style w:type="paragraph" w:customStyle="1" w:styleId="list">
    <w:name w:val="list"/>
    <w:basedOn w:val="Normal"/>
    <w:uiPriority w:val="99"/>
    <w:rsid w:val="00374262"/>
    <w:pPr>
      <w:spacing w:before="80"/>
      <w:ind w:left="360" w:hanging="360"/>
    </w:pPr>
  </w:style>
  <w:style w:type="character" w:customStyle="1" w:styleId="MTEquationSection">
    <w:name w:val="MTEquationSection"/>
    <w:basedOn w:val="DefaultParagraphFont"/>
    <w:uiPriority w:val="99"/>
    <w:rsid w:val="00374262"/>
    <w:rPr>
      <w:rFonts w:cs="Times New Roman"/>
      <w:vanish/>
      <w:color w:val="FF0000"/>
    </w:rPr>
  </w:style>
  <w:style w:type="character" w:customStyle="1" w:styleId="nobr">
    <w:name w:val="nobr"/>
    <w:basedOn w:val="DefaultParagraphFont"/>
    <w:uiPriority w:val="99"/>
    <w:rsid w:val="00374262"/>
    <w:rPr>
      <w:rFonts w:cs="Times New Roman"/>
    </w:rPr>
  </w:style>
  <w:style w:type="character" w:styleId="PageNumber">
    <w:name w:val="page number"/>
    <w:basedOn w:val="DefaultParagraphFont"/>
    <w:uiPriority w:val="99"/>
    <w:rsid w:val="00374262"/>
    <w:rPr>
      <w:rFonts w:cs="Times New Roman"/>
    </w:rPr>
  </w:style>
  <w:style w:type="paragraph" w:customStyle="1" w:styleId="reference">
    <w:name w:val="reference"/>
    <w:basedOn w:val="Normal"/>
    <w:uiPriority w:val="99"/>
    <w:rsid w:val="00374262"/>
    <w:pPr>
      <w:spacing w:before="80"/>
      <w:ind w:left="320" w:hanging="320"/>
    </w:pPr>
  </w:style>
  <w:style w:type="paragraph" w:customStyle="1" w:styleId="table">
    <w:name w:val="table"/>
    <w:basedOn w:val="Normal"/>
    <w:uiPriority w:val="99"/>
    <w:rsid w:val="00374262"/>
    <w:pPr>
      <w:keepNext/>
      <w:keepLines/>
      <w:jc w:val="center"/>
    </w:pPr>
  </w:style>
</w:styles>
</file>

<file path=word/webSettings.xml><?xml version="1.0" encoding="utf-8"?>
<w:webSettings xmlns:r="http://schemas.openxmlformats.org/officeDocument/2006/relationships" xmlns:w="http://schemas.openxmlformats.org/wordprocessingml/2006/main">
  <w:divs>
    <w:div w:id="1582373561">
      <w:marLeft w:val="0"/>
      <w:marRight w:val="0"/>
      <w:marTop w:val="0"/>
      <w:marBottom w:val="0"/>
      <w:divBdr>
        <w:top w:val="none" w:sz="0" w:space="0" w:color="auto"/>
        <w:left w:val="none" w:sz="0" w:space="0" w:color="auto"/>
        <w:bottom w:val="none" w:sz="0" w:space="0" w:color="auto"/>
        <w:right w:val="none" w:sz="0" w:space="0" w:color="auto"/>
      </w:divBdr>
    </w:div>
    <w:div w:id="1582373562">
      <w:marLeft w:val="0"/>
      <w:marRight w:val="0"/>
      <w:marTop w:val="0"/>
      <w:marBottom w:val="0"/>
      <w:divBdr>
        <w:top w:val="none" w:sz="0" w:space="0" w:color="auto"/>
        <w:left w:val="none" w:sz="0" w:space="0" w:color="auto"/>
        <w:bottom w:val="none" w:sz="0" w:space="0" w:color="auto"/>
        <w:right w:val="none" w:sz="0" w:space="0" w:color="auto"/>
      </w:divBdr>
    </w:div>
    <w:div w:id="1582373563">
      <w:marLeft w:val="0"/>
      <w:marRight w:val="0"/>
      <w:marTop w:val="0"/>
      <w:marBottom w:val="0"/>
      <w:divBdr>
        <w:top w:val="none" w:sz="0" w:space="0" w:color="auto"/>
        <w:left w:val="none" w:sz="0" w:space="0" w:color="auto"/>
        <w:bottom w:val="none" w:sz="0" w:space="0" w:color="auto"/>
        <w:right w:val="none" w:sz="0" w:space="0" w:color="auto"/>
      </w:divBdr>
    </w:div>
    <w:div w:id="15823735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comments" Target="commen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80</TotalTime>
  <Pages>10</Pages>
  <Words>2243</Words>
  <Characters>12787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AguaClara: Gravity powered chemical dose controller system for aluminum sulfate and chlorine dosing</dc:title>
  <dc:subject/>
  <dc:creator>hz63</dc:creator>
  <cp:keywords/>
  <dc:description/>
  <cp:lastModifiedBy>Monroe Weber-Shirk</cp:lastModifiedBy>
  <cp:revision>6</cp:revision>
  <dcterms:created xsi:type="dcterms:W3CDTF">2009-04-20T13:12:00Z</dcterms:created>
  <dcterms:modified xsi:type="dcterms:W3CDTF">2009-04-20T14:23:00Z</dcterms:modified>
</cp:coreProperties>
</file>